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1C1C3" w14:textId="39A99041" w:rsidR="000E22AD" w:rsidRPr="00E31D3D" w:rsidRDefault="000C304A" w:rsidP="000E22A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lang w:eastAsia="pl-PL"/>
        </w:rPr>
        <w:t>Czarny Bór</w:t>
      </w:r>
      <w:r w:rsidR="000E22AD" w:rsidRPr="00E31D3D">
        <w:rPr>
          <w:rFonts w:ascii="Times New Roman" w:eastAsia="Times New Roman" w:hAnsi="Times New Roman" w:cs="Times New Roman"/>
          <w:lang w:eastAsia="pl-PL"/>
        </w:rPr>
        <w:t xml:space="preserve">, dnia </w:t>
      </w:r>
      <w:r w:rsidR="00C94D25">
        <w:rPr>
          <w:rFonts w:ascii="Times New Roman" w:eastAsia="Times New Roman" w:hAnsi="Times New Roman" w:cs="Times New Roman"/>
          <w:lang w:eastAsia="pl-PL"/>
        </w:rPr>
        <w:t>10</w:t>
      </w:r>
      <w:r w:rsidRPr="00E31D3D">
        <w:rPr>
          <w:rFonts w:ascii="Times New Roman" w:eastAsia="Times New Roman" w:hAnsi="Times New Roman" w:cs="Times New Roman"/>
          <w:lang w:eastAsia="pl-PL"/>
        </w:rPr>
        <w:t>.0</w:t>
      </w:r>
      <w:r w:rsidR="00C94D25">
        <w:rPr>
          <w:rFonts w:ascii="Times New Roman" w:eastAsia="Times New Roman" w:hAnsi="Times New Roman" w:cs="Times New Roman"/>
          <w:lang w:eastAsia="pl-PL"/>
        </w:rPr>
        <w:t>7</w:t>
      </w:r>
      <w:r w:rsidRPr="00E31D3D">
        <w:rPr>
          <w:rFonts w:ascii="Times New Roman" w:eastAsia="Times New Roman" w:hAnsi="Times New Roman" w:cs="Times New Roman"/>
          <w:lang w:eastAsia="pl-PL"/>
        </w:rPr>
        <w:t>.2020</w:t>
      </w:r>
      <w:r w:rsidR="006622C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31D3D">
        <w:rPr>
          <w:rFonts w:ascii="Times New Roman" w:eastAsia="Times New Roman" w:hAnsi="Times New Roman" w:cs="Times New Roman"/>
          <w:lang w:eastAsia="pl-PL"/>
        </w:rPr>
        <w:t>r</w:t>
      </w:r>
      <w:r w:rsidR="00E31D3D" w:rsidRPr="00E31D3D">
        <w:rPr>
          <w:rFonts w:ascii="Times New Roman" w:eastAsia="Times New Roman" w:hAnsi="Times New Roman" w:cs="Times New Roman"/>
          <w:lang w:eastAsia="pl-PL"/>
        </w:rPr>
        <w:t>.</w:t>
      </w:r>
    </w:p>
    <w:p w14:paraId="0551694E" w14:textId="77777777" w:rsidR="00E31D3D" w:rsidRPr="00E31D3D" w:rsidRDefault="00E31D3D" w:rsidP="000E22A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56225C5B" w14:textId="31F39F15" w:rsidR="000E22AD" w:rsidRPr="00E31D3D" w:rsidRDefault="000E22AD" w:rsidP="000972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OGŁOSZENIE O NABORZE NA W</w:t>
      </w:r>
      <w:r w:rsidR="00E31D3D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OLNE STANOWISKO URZĘDNICZE  -  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GŁÓWNY KSIĘGOWY W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ŚRODKU POMOCY SPOŁECZNEJ 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w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Czarnym Borze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  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z dnia </w:t>
      </w:r>
      <w:r w:rsidR="00C94D25">
        <w:rPr>
          <w:rFonts w:ascii="Times New Roman" w:eastAsia="Times New Roman" w:hAnsi="Times New Roman" w:cs="Times New Roman"/>
          <w:b/>
          <w:bCs/>
          <w:lang w:eastAsia="pl-PL"/>
        </w:rPr>
        <w:t>10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.0</w:t>
      </w:r>
      <w:r w:rsidR="00C94D25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.2020r</w:t>
      </w:r>
    </w:p>
    <w:p w14:paraId="03DA9FB7" w14:textId="554675DF" w:rsidR="000E22AD" w:rsidRPr="00E31D3D" w:rsidRDefault="000E22AD" w:rsidP="000C304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Kierownik Ośrodka Pomocy Społecznej w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Czarnym Borze 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ogłasza  nabór na  wolne stanowisko  urzędnicze  – główny księgowy</w:t>
      </w:r>
    </w:p>
    <w:p w14:paraId="45D6B7FF" w14:textId="77777777" w:rsidR="00E31D3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Nazwa i adres jednostki: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</w:p>
    <w:p w14:paraId="2CEA94A3" w14:textId="725733A4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Cs/>
          <w:lang w:eastAsia="pl-PL"/>
        </w:rPr>
        <w:t xml:space="preserve">Ośrodek Pomocy Społecznej </w:t>
      </w:r>
      <w:r w:rsidR="00097281" w:rsidRPr="00E31D3D">
        <w:rPr>
          <w:rFonts w:ascii="Times New Roman" w:eastAsia="Times New Roman" w:hAnsi="Times New Roman" w:cs="Times New Roman"/>
          <w:bCs/>
          <w:lang w:eastAsia="pl-PL"/>
        </w:rPr>
        <w:t xml:space="preserve"> ul.</w:t>
      </w:r>
      <w:r w:rsidR="006622C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C304A" w:rsidRPr="00E31D3D">
        <w:rPr>
          <w:rFonts w:ascii="Times New Roman" w:eastAsia="Times New Roman" w:hAnsi="Times New Roman" w:cs="Times New Roman"/>
          <w:bCs/>
          <w:lang w:eastAsia="pl-PL"/>
        </w:rPr>
        <w:t>Kamiennogórska 22</w:t>
      </w:r>
      <w:r w:rsidR="00E31D3D" w:rsidRPr="00E31D3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097281" w:rsidRPr="00E31D3D">
        <w:rPr>
          <w:rFonts w:ascii="Times New Roman" w:eastAsia="Times New Roman" w:hAnsi="Times New Roman" w:cs="Times New Roman"/>
          <w:bCs/>
          <w:lang w:eastAsia="pl-PL"/>
        </w:rPr>
        <w:t>Cz</w:t>
      </w:r>
      <w:r w:rsidR="000C304A" w:rsidRPr="00E31D3D">
        <w:rPr>
          <w:rFonts w:ascii="Times New Roman" w:eastAsia="Times New Roman" w:hAnsi="Times New Roman" w:cs="Times New Roman"/>
          <w:bCs/>
          <w:lang w:eastAsia="pl-PL"/>
        </w:rPr>
        <w:t>arny Bór</w:t>
      </w:r>
    </w:p>
    <w:p w14:paraId="5CB3367F" w14:textId="0F80A61A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Określenie stanowiska pracy: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31D3D">
        <w:rPr>
          <w:rFonts w:ascii="Times New Roman" w:eastAsia="Times New Roman" w:hAnsi="Times New Roman" w:cs="Times New Roman"/>
          <w:lang w:eastAsia="pl-PL"/>
        </w:rPr>
        <w:t>Główny księgowy</w:t>
      </w:r>
    </w:p>
    <w:p w14:paraId="623E7F26" w14:textId="77777777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Forma zatrudnienia</w:t>
      </w:r>
      <w:r w:rsidRPr="00E31D3D">
        <w:rPr>
          <w:rFonts w:ascii="Times New Roman" w:eastAsia="Times New Roman" w:hAnsi="Times New Roman" w:cs="Times New Roman"/>
          <w:lang w:eastAsia="pl-PL"/>
        </w:rPr>
        <w:t>: umowa o pracę</w:t>
      </w:r>
    </w:p>
    <w:p w14:paraId="12A0CCEB" w14:textId="77777777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Wymiar etatu:</w:t>
      </w:r>
      <w:r w:rsidRPr="00E31D3D">
        <w:rPr>
          <w:rFonts w:ascii="Times New Roman" w:eastAsia="Times New Roman" w:hAnsi="Times New Roman" w:cs="Times New Roman"/>
          <w:lang w:eastAsia="pl-PL"/>
        </w:rPr>
        <w:t xml:space="preserve"> 1/1 etat</w:t>
      </w:r>
    </w:p>
    <w:p w14:paraId="3DE20D5E" w14:textId="390FD219" w:rsidR="000E22AD" w:rsidRPr="00E31D3D" w:rsidRDefault="000E22AD" w:rsidP="000E2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Przewidywany termin zatrudnienia:  </w:t>
      </w:r>
      <w:r w:rsidR="00C94D25">
        <w:rPr>
          <w:rFonts w:ascii="Times New Roman" w:eastAsia="Times New Roman" w:hAnsi="Times New Roman" w:cs="Times New Roman"/>
          <w:b/>
          <w:bCs/>
          <w:lang w:eastAsia="pl-PL"/>
        </w:rPr>
        <w:t>03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>.0</w:t>
      </w:r>
      <w:r w:rsidR="00C94D25">
        <w:rPr>
          <w:rFonts w:ascii="Times New Roman" w:eastAsia="Times New Roman" w:hAnsi="Times New Roman" w:cs="Times New Roman"/>
          <w:b/>
          <w:bCs/>
          <w:lang w:eastAsia="pl-PL"/>
        </w:rPr>
        <w:t>8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2020 roku </w:t>
      </w:r>
    </w:p>
    <w:p w14:paraId="24279941" w14:textId="00985C03" w:rsidR="000E22AD" w:rsidRPr="00E31D3D" w:rsidRDefault="000E22AD" w:rsidP="000E2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I. Określenie wymagań związanych ze stanowiskiem pracy:</w:t>
      </w:r>
    </w:p>
    <w:p w14:paraId="1E2F1EBE" w14:textId="77777777" w:rsidR="000E22AD" w:rsidRPr="006250D9" w:rsidRDefault="000E22AD" w:rsidP="00A377FD">
      <w:pPr>
        <w:rPr>
          <w:rFonts w:ascii="Times New Roman" w:hAnsi="Times New Roman" w:cs="Times New Roman"/>
          <w:b/>
        </w:rPr>
      </w:pPr>
      <w:r w:rsidRPr="006250D9">
        <w:rPr>
          <w:rFonts w:ascii="Times New Roman" w:hAnsi="Times New Roman" w:cs="Times New Roman"/>
          <w:b/>
        </w:rPr>
        <w:t xml:space="preserve">Wymagania niezbędne: </w:t>
      </w:r>
    </w:p>
    <w:p w14:paraId="10BB277B" w14:textId="00D51FA7" w:rsidR="000E22AD" w:rsidRPr="00E31D3D" w:rsidRDefault="00A377FD" w:rsidP="0023550A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1. </w:t>
      </w:r>
      <w:r w:rsidR="000E22AD" w:rsidRPr="00E31D3D">
        <w:rPr>
          <w:rFonts w:ascii="Times New Roman" w:hAnsi="Times New Roman" w:cs="Times New Roman"/>
        </w:rPr>
        <w:t>Posiadanie obywatelstwa polskiego, kraju Unii Europejskiej, Konfederacji Szwajcarskiej, państwa członkowskiego europejskiego porozumienia o wolnym handlu (EFTA) - strony umowy o europejskim obszarze gospodarczym bądź innych państw, którym na podstawie umów międzynarodowych lub przepisów prawa wspólnotowego przysługuje prawo do podjęcia zatrudnienia na terytorium Rzeczypospolitej Polskiej;</w:t>
      </w:r>
    </w:p>
    <w:p w14:paraId="76E665F5" w14:textId="413BEF6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2. </w:t>
      </w:r>
      <w:r w:rsidR="000E22AD" w:rsidRPr="00E31D3D">
        <w:rPr>
          <w:rFonts w:ascii="Times New Roman" w:hAnsi="Times New Roman" w:cs="Times New Roman"/>
        </w:rPr>
        <w:t>Niekaralność za umyślne przestępstwa ścigane z oskarżenia publicznego lub umyślne przestępstwa skarbowe;</w:t>
      </w:r>
    </w:p>
    <w:p w14:paraId="7FE264C2" w14:textId="335AFE08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0E22AD" w:rsidRPr="00E31D3D">
        <w:rPr>
          <w:rFonts w:ascii="Times New Roman" w:hAnsi="Times New Roman" w:cs="Times New Roman"/>
        </w:rPr>
        <w:t>Niekaralność za przestępstwa: przeciwko mieniu, przeciwko obrotowi gospodarczemu, przeciwko działalności instytucji państwowych oraz samorządu terytorialnego, przeciwko wiarygodności dokumentów lub za przestępstwo skarbowe;</w:t>
      </w:r>
    </w:p>
    <w:p w14:paraId="2B4050F4" w14:textId="44D04FA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4. </w:t>
      </w:r>
      <w:r w:rsidR="000E22AD" w:rsidRPr="00E31D3D">
        <w:rPr>
          <w:rFonts w:ascii="Times New Roman" w:hAnsi="Times New Roman" w:cs="Times New Roman"/>
        </w:rPr>
        <w:t>Posiadanie pełnej zdolności do czynności prawnych oraz korzystanie z pełni praw publicznych;</w:t>
      </w:r>
    </w:p>
    <w:p w14:paraId="5D6E5876" w14:textId="159EF59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5. </w:t>
      </w:r>
      <w:r w:rsidR="000E22AD" w:rsidRPr="00E31D3D">
        <w:rPr>
          <w:rFonts w:ascii="Times New Roman" w:hAnsi="Times New Roman" w:cs="Times New Roman"/>
        </w:rPr>
        <w:t>Brak orzeczonej kary za naruszenie dyscypliny finansów publicznych w postaci zakazu pełnienia funkcji związanych z dysponowaniem środkami publicznymi;</w:t>
      </w:r>
      <w:r w:rsidR="006250D9">
        <w:rPr>
          <w:rFonts w:ascii="Times New Roman" w:hAnsi="Times New Roman" w:cs="Times New Roman"/>
        </w:rPr>
        <w:br/>
      </w:r>
    </w:p>
    <w:p w14:paraId="6D448D11" w14:textId="7777777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Spełnianie przynajmniej jednego z poniższych punktów dotyczących wykształcenia:</w:t>
      </w:r>
    </w:p>
    <w:p w14:paraId="79E4BC15" w14:textId="1094F07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1. U</w:t>
      </w:r>
      <w:r w:rsidR="000E22AD" w:rsidRPr="00E31D3D">
        <w:rPr>
          <w:rFonts w:ascii="Times New Roman" w:hAnsi="Times New Roman" w:cs="Times New Roman"/>
        </w:rPr>
        <w:t>kończone ekonomiczne jednolite studia magisterskie, ekonomiczne wyższe studia zawodowe, uzupełniające ekonomiczne studia magisterskie lub ekonomiczne studia podyplomowe i posiadanie co najmniej 3 - letniej praktyki w księgowości,</w:t>
      </w:r>
    </w:p>
    <w:p w14:paraId="57107C05" w14:textId="2736168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2. U</w:t>
      </w:r>
      <w:r w:rsidR="000E22AD" w:rsidRPr="00E31D3D">
        <w:rPr>
          <w:rFonts w:ascii="Times New Roman" w:hAnsi="Times New Roman" w:cs="Times New Roman"/>
        </w:rPr>
        <w:t>kończenie średniej, policealnej lub pomaturalnej szkoły ekonomicznej i posiadanie co najmniej 6 – letniej praktyki w księgowości,</w:t>
      </w:r>
    </w:p>
    <w:p w14:paraId="2E72B88A" w14:textId="610ADBB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0E22AD" w:rsidRPr="00E31D3D">
        <w:rPr>
          <w:rFonts w:ascii="Times New Roman" w:hAnsi="Times New Roman" w:cs="Times New Roman"/>
        </w:rPr>
        <w:t>posiadanie wpisu do rejestru biegłych rewidentów na podstawie odrębnych przepisów,</w:t>
      </w:r>
    </w:p>
    <w:p w14:paraId="021E4F1E" w14:textId="789C98F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4. </w:t>
      </w:r>
      <w:r w:rsidR="000E22AD" w:rsidRPr="00E31D3D">
        <w:rPr>
          <w:rFonts w:ascii="Times New Roman" w:hAnsi="Times New Roman" w:cs="Times New Roman"/>
        </w:rPr>
        <w:t>posiadanie certyfikatu księgowego uprawniającego do usługowego prowadzenia ksiąg rachunkowych albo świadectwa kwalifikacyjnego uprawniającego do usługowego prowadzenia ksiąg rachunkowych, wydanego na podstawie odrębnych przepisów;</w:t>
      </w:r>
    </w:p>
    <w:p w14:paraId="5FCDE23A" w14:textId="2AA4CAC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 xml:space="preserve">5. </w:t>
      </w:r>
      <w:r w:rsidR="000E22AD" w:rsidRPr="00E31D3D">
        <w:rPr>
          <w:rFonts w:ascii="Times New Roman" w:hAnsi="Times New Roman" w:cs="Times New Roman"/>
        </w:rPr>
        <w:t>Posiadanie stanu zdrowia pozwalającego na zatrudnienie na kierowniczym stanowisku urzędniczym;</w:t>
      </w:r>
    </w:p>
    <w:p w14:paraId="786CAAFA" w14:textId="0F0494D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</w:t>
      </w:r>
      <w:r w:rsidR="000E22AD" w:rsidRPr="00E31D3D">
        <w:rPr>
          <w:rFonts w:ascii="Times New Roman" w:hAnsi="Times New Roman" w:cs="Times New Roman"/>
        </w:rPr>
        <w:t>Znajomość języka polskiego w mowie i piśmie w zakresie koniecznym do wykonywania obowiązków głównego księgowego.</w:t>
      </w:r>
    </w:p>
    <w:p w14:paraId="7BE83CD7" w14:textId="7777777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Wymagania dodatkowe.</w:t>
      </w:r>
    </w:p>
    <w:p w14:paraId="17730669" w14:textId="3DCF577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1. </w:t>
      </w:r>
      <w:r w:rsidR="000E22AD" w:rsidRPr="00E31D3D">
        <w:rPr>
          <w:rFonts w:ascii="Times New Roman" w:hAnsi="Times New Roman" w:cs="Times New Roman"/>
        </w:rPr>
        <w:t>Biegła znajomość ustawy o finansach publicznych i rachunkowości;</w:t>
      </w:r>
    </w:p>
    <w:p w14:paraId="7F2A6902" w14:textId="0927772C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2. </w:t>
      </w:r>
      <w:r w:rsidR="00097281" w:rsidRPr="00E31D3D">
        <w:rPr>
          <w:rFonts w:ascii="Times New Roman" w:hAnsi="Times New Roman" w:cs="Times New Roman"/>
        </w:rPr>
        <w:t>B</w:t>
      </w:r>
      <w:r w:rsidR="000E22AD" w:rsidRPr="00E31D3D">
        <w:rPr>
          <w:rFonts w:ascii="Times New Roman" w:hAnsi="Times New Roman" w:cs="Times New Roman"/>
        </w:rPr>
        <w:t xml:space="preserve">iegła znajomość zagadnień rachunkowości budżetowej, przepisów podatkowych; </w:t>
      </w:r>
      <w:r w:rsidR="00097281" w:rsidRPr="00E31D3D">
        <w:rPr>
          <w:rFonts w:ascii="Times New Roman" w:hAnsi="Times New Roman" w:cs="Times New Roman"/>
        </w:rPr>
        <w:t>p</w:t>
      </w:r>
      <w:r w:rsidR="000E22AD" w:rsidRPr="00E31D3D">
        <w:rPr>
          <w:rFonts w:ascii="Times New Roman" w:hAnsi="Times New Roman" w:cs="Times New Roman"/>
        </w:rPr>
        <w:t>łacowych oraz przepisów z zakresu ubezpieczeń społecznych</w:t>
      </w:r>
      <w:r w:rsidR="00097281" w:rsidRPr="00E31D3D">
        <w:rPr>
          <w:rFonts w:ascii="Times New Roman" w:hAnsi="Times New Roman" w:cs="Times New Roman"/>
        </w:rPr>
        <w:t>;</w:t>
      </w:r>
      <w:r w:rsidR="00743692" w:rsidRPr="00E31D3D">
        <w:rPr>
          <w:rFonts w:ascii="Times New Roman" w:hAnsi="Times New Roman" w:cs="Times New Roman"/>
        </w:rPr>
        <w:t xml:space="preserve"> </w:t>
      </w:r>
    </w:p>
    <w:p w14:paraId="6AFAD739" w14:textId="6A64EB2D" w:rsidR="00337BEE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0E22AD" w:rsidRPr="00E31D3D">
        <w:rPr>
          <w:rFonts w:ascii="Times New Roman" w:hAnsi="Times New Roman" w:cs="Times New Roman"/>
        </w:rPr>
        <w:t xml:space="preserve">Znajomość przepisów prawa związana z zakresem wykonywanych zadań oraz dotyczących funkcjonowania jednostki samorządu terytorialnego tj.: </w:t>
      </w:r>
    </w:p>
    <w:p w14:paraId="3D354D14" w14:textId="28648DC9" w:rsidR="00337BEE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4</w:t>
      </w:r>
      <w:r w:rsidR="00743692" w:rsidRPr="00E31D3D">
        <w:rPr>
          <w:rFonts w:ascii="Times New Roman" w:hAnsi="Times New Roman" w:cs="Times New Roman"/>
        </w:rPr>
        <w:t>.</w:t>
      </w:r>
      <w:r w:rsidR="00337BEE" w:rsidRPr="00E31D3D">
        <w:rPr>
          <w:rFonts w:ascii="Times New Roman" w:hAnsi="Times New Roman" w:cs="Times New Roman"/>
        </w:rPr>
        <w:t xml:space="preserve"> </w:t>
      </w:r>
      <w:r w:rsidR="00743692" w:rsidRPr="00E31D3D">
        <w:rPr>
          <w:rFonts w:ascii="Times New Roman" w:hAnsi="Times New Roman" w:cs="Times New Roman"/>
        </w:rPr>
        <w:t>Z</w:t>
      </w:r>
      <w:r w:rsidR="00337BEE" w:rsidRPr="00E31D3D">
        <w:rPr>
          <w:rFonts w:ascii="Times New Roman" w:hAnsi="Times New Roman" w:cs="Times New Roman"/>
        </w:rPr>
        <w:t xml:space="preserve">najomość przepisów prawa związanych z sektorem finansów publicznych: </w:t>
      </w:r>
    </w:p>
    <w:p w14:paraId="40DAD33B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ustawa o finansach publicznych (oraz rozporządzeń wykonawczych do ustawy, ze szczególnym uwzględnieniem rozporządzenia Ministra Finansów w sprawie szczególnych zasad rachunkowości oraz planu kont dla budżetu państwa, budżetów jednostek samorządu terytorialnego, jednostek budżetowych oraz rozporządzenia Ministra Finansów w sprawie sprawozdawczości budżetowej), </w:t>
      </w:r>
    </w:p>
    <w:p w14:paraId="25E6458B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ustawa o rachunkowości, </w:t>
      </w:r>
    </w:p>
    <w:p w14:paraId="3052212C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ustawa o odpowiedzialności za naruszenie dyscypliny finansów publicznych, </w:t>
      </w:r>
    </w:p>
    <w:p w14:paraId="59CF5246" w14:textId="003E1B41" w:rsidR="00337BEE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5</w:t>
      </w:r>
      <w:r w:rsidR="00743692" w:rsidRPr="00E31D3D">
        <w:rPr>
          <w:rFonts w:ascii="Times New Roman" w:hAnsi="Times New Roman" w:cs="Times New Roman"/>
        </w:rPr>
        <w:t>.</w:t>
      </w:r>
      <w:r w:rsidR="00337BEE" w:rsidRPr="00E31D3D">
        <w:rPr>
          <w:rFonts w:ascii="Times New Roman" w:hAnsi="Times New Roman" w:cs="Times New Roman"/>
        </w:rPr>
        <w:t xml:space="preserve"> </w:t>
      </w:r>
      <w:r w:rsidR="00743692" w:rsidRPr="00E31D3D">
        <w:rPr>
          <w:rFonts w:ascii="Times New Roman" w:hAnsi="Times New Roman" w:cs="Times New Roman"/>
        </w:rPr>
        <w:t>Z</w:t>
      </w:r>
      <w:r w:rsidR="00337BEE" w:rsidRPr="00E31D3D">
        <w:rPr>
          <w:rFonts w:ascii="Times New Roman" w:hAnsi="Times New Roman" w:cs="Times New Roman"/>
        </w:rPr>
        <w:t xml:space="preserve">najomość przepisów z zakresu prawa pracy, ubezpieczeń społecznych i podatku dochodowego od osób fizycznych, w części dotyczącej danego stanowiska pracy, w szczególności: </w:t>
      </w:r>
    </w:p>
    <w:p w14:paraId="0194379A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21 listopada 2008 r. o pracownikach samorządowych (t.j. Dz.U. z 2019 r. poz. 1282 ze zm.); </w:t>
      </w:r>
    </w:p>
    <w:p w14:paraId="2E25BF33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15 maja 2018 r. w sprawie wynagradzania pracowników samorządowych (Dz.U. z 2018 r. poz. 936 ze zm.); </w:t>
      </w:r>
    </w:p>
    <w:p w14:paraId="7924E077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25 czerwca 1999 r. o świadczeniach pieniężnych z ubezpieczenia społecznego w razie choroby i macierzyństwa (t.j. Dz.U. z 2019 r. poz. 645 ze zm.); </w:t>
      </w:r>
    </w:p>
    <w:p w14:paraId="16C431E0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26 lipca 1991 r. o podatku dochodowym od osób fizycznych (t.j. Dz.U. z 2019 r. poz. 1387 ze zm.); </w:t>
      </w:r>
    </w:p>
    <w:p w14:paraId="7FBA2B2C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13 października 1998 r. o systemie ubezpieczeń społecznych (t.j. Dz.U. z 2020 r. poz. 266); </w:t>
      </w:r>
    </w:p>
    <w:p w14:paraId="24173E28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4 marca 1994 o zakładowym funduszu świadczeń socjalnych (t.j. Dz.U. z 2019 r. poz. 1352 ze zm.); </w:t>
      </w:r>
    </w:p>
    <w:p w14:paraId="2AB85215" w14:textId="77777777" w:rsidR="00337BEE" w:rsidRPr="00E31D3D" w:rsidRDefault="00337B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26 czerwca 1974 r. Kodeks Pracy (t.j. Dz.U. z 2019 r. poz. 1040 ze zm.); </w:t>
      </w:r>
    </w:p>
    <w:p w14:paraId="328638B6" w14:textId="69A83A8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</w:t>
      </w:r>
      <w:r w:rsidR="000E22AD" w:rsidRPr="00E31D3D">
        <w:rPr>
          <w:rFonts w:ascii="Times New Roman" w:hAnsi="Times New Roman" w:cs="Times New Roman"/>
        </w:rPr>
        <w:t xml:space="preserve">Znajomość zasad finansowania zadań z pomocy społecznej, świadczeń rodzinnych </w:t>
      </w:r>
      <w:r w:rsidR="000E22AD" w:rsidRPr="00E31D3D">
        <w:rPr>
          <w:rFonts w:ascii="Times New Roman" w:hAnsi="Times New Roman" w:cs="Times New Roman"/>
        </w:rPr>
        <w:br/>
        <w:t>i alimentacyjnych oraz wychowawczych</w:t>
      </w:r>
      <w:r w:rsidR="00743692" w:rsidRPr="00E31D3D">
        <w:rPr>
          <w:rFonts w:ascii="Times New Roman" w:hAnsi="Times New Roman" w:cs="Times New Roman"/>
        </w:rPr>
        <w:t>, dodatków mieszkaniowych i stypendiów;</w:t>
      </w:r>
    </w:p>
    <w:p w14:paraId="623A7ACD" w14:textId="75DACD99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</w:t>
      </w:r>
      <w:r w:rsidR="000E22AD" w:rsidRPr="00E31D3D">
        <w:rPr>
          <w:rFonts w:ascii="Times New Roman" w:hAnsi="Times New Roman" w:cs="Times New Roman"/>
        </w:rPr>
        <w:t>Posiadanie umiejętności sporządzania danych statystycznych, tworzenia prognoz, zestawień, planów w oparciu o materiały źródłowe i przewidywane założenia;</w:t>
      </w:r>
    </w:p>
    <w:p w14:paraId="7885FEC2" w14:textId="660E4C68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8. </w:t>
      </w:r>
      <w:r w:rsidR="000E22AD" w:rsidRPr="00E31D3D">
        <w:rPr>
          <w:rFonts w:ascii="Times New Roman" w:hAnsi="Times New Roman" w:cs="Times New Roman"/>
        </w:rPr>
        <w:t xml:space="preserve">Umiejętność pracy w systemach informatycznych, w tym programów księgowych, sprawozdawczych i bankowych (np. Płatnik, </w:t>
      </w:r>
      <w:r w:rsidR="000C304A" w:rsidRPr="00E31D3D">
        <w:rPr>
          <w:rFonts w:ascii="Times New Roman" w:hAnsi="Times New Roman" w:cs="Times New Roman"/>
        </w:rPr>
        <w:t xml:space="preserve">PUMA, </w:t>
      </w:r>
      <w:r w:rsidR="00337BEE" w:rsidRPr="00E31D3D">
        <w:rPr>
          <w:rFonts w:ascii="Times New Roman" w:hAnsi="Times New Roman" w:cs="Times New Roman"/>
        </w:rPr>
        <w:t xml:space="preserve">CAS, </w:t>
      </w:r>
      <w:r w:rsidR="000E22AD" w:rsidRPr="00E31D3D">
        <w:rPr>
          <w:rFonts w:ascii="Times New Roman" w:hAnsi="Times New Roman" w:cs="Times New Roman"/>
        </w:rPr>
        <w:t>pakiet office)</w:t>
      </w:r>
      <w:r w:rsidR="00337BEE" w:rsidRPr="00E31D3D">
        <w:rPr>
          <w:rFonts w:ascii="Times New Roman" w:hAnsi="Times New Roman" w:cs="Times New Roman"/>
        </w:rPr>
        <w:t xml:space="preserve"> oraz p</w:t>
      </w:r>
      <w:r w:rsidR="009A054B" w:rsidRPr="00E31D3D">
        <w:rPr>
          <w:rFonts w:ascii="Times New Roman" w:hAnsi="Times New Roman" w:cs="Times New Roman"/>
        </w:rPr>
        <w:t>rogramach TOP TEAM (świadczenia rodzinne, fundusz alimentacyjny, stypendia, pomost) oraz aplikacji SL 2014, ePuap i Pue-Zus.</w:t>
      </w:r>
    </w:p>
    <w:p w14:paraId="478B5515" w14:textId="4D962C4A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9. </w:t>
      </w:r>
      <w:r w:rsidR="000E22AD" w:rsidRPr="00E31D3D">
        <w:rPr>
          <w:rFonts w:ascii="Times New Roman" w:hAnsi="Times New Roman" w:cs="Times New Roman"/>
        </w:rPr>
        <w:t>Znajomość zasad księgowości budżetowej, planu kont i klasyfikacji budżetowej oraz zasad gospodarki finansowej jednostek budżetowych i dyscypliny finansów publicznych;</w:t>
      </w:r>
    </w:p>
    <w:p w14:paraId="474BE32A" w14:textId="152DEC0D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10. </w:t>
      </w:r>
      <w:r w:rsidR="000E22AD" w:rsidRPr="00E31D3D">
        <w:rPr>
          <w:rFonts w:ascii="Times New Roman" w:hAnsi="Times New Roman" w:cs="Times New Roman"/>
        </w:rPr>
        <w:t>Doświadczenie w pracy w jednostkach samorządu terytorialnego;</w:t>
      </w:r>
    </w:p>
    <w:p w14:paraId="4556A89C" w14:textId="1DC5680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11. </w:t>
      </w:r>
      <w:r w:rsidR="000E22AD" w:rsidRPr="00E31D3D">
        <w:rPr>
          <w:rFonts w:ascii="Times New Roman" w:hAnsi="Times New Roman" w:cs="Times New Roman"/>
        </w:rPr>
        <w:t>Nieposzlakowana opinia, wysoka kultura osobista;</w:t>
      </w:r>
    </w:p>
    <w:p w14:paraId="30B2239D" w14:textId="07C515F8" w:rsidR="00A377F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 xml:space="preserve">12. </w:t>
      </w:r>
      <w:r w:rsidR="000E22AD" w:rsidRPr="00E31D3D">
        <w:rPr>
          <w:rFonts w:ascii="Times New Roman" w:hAnsi="Times New Roman" w:cs="Times New Roman"/>
        </w:rPr>
        <w:t>Komunikatywność, sumienność, umiejętność pracy na samodzielnym stanowisku, a także w zespole, odpowiedzialność, terminowość i dokładność w realizacji powierzonych zadań, dyspozycyjność, kreatywność.</w:t>
      </w:r>
    </w:p>
    <w:p w14:paraId="1BA9A53F" w14:textId="75096E69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Zakres wykonywania zadań na stanowisku.</w:t>
      </w:r>
    </w:p>
    <w:p w14:paraId="563521F3" w14:textId="05DD9E1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1. </w:t>
      </w:r>
      <w:r w:rsidR="000E22AD" w:rsidRPr="00E31D3D">
        <w:rPr>
          <w:rFonts w:ascii="Times New Roman" w:hAnsi="Times New Roman" w:cs="Times New Roman"/>
        </w:rPr>
        <w:t>Prowadzenie rachunkowości Ośrodka Pomocy Społecznej w </w:t>
      </w:r>
      <w:r w:rsidR="00743692" w:rsidRPr="00E31D3D">
        <w:rPr>
          <w:rFonts w:ascii="Times New Roman" w:hAnsi="Times New Roman" w:cs="Times New Roman"/>
        </w:rPr>
        <w:t xml:space="preserve">Czarnym Borze </w:t>
      </w:r>
      <w:r w:rsidR="000E22AD" w:rsidRPr="00E31D3D">
        <w:rPr>
          <w:rFonts w:ascii="Times New Roman" w:hAnsi="Times New Roman" w:cs="Times New Roman"/>
        </w:rPr>
        <w:t xml:space="preserve"> zgodnie z obowiązującymi przepisami;</w:t>
      </w:r>
    </w:p>
    <w:p w14:paraId="4F644CBB" w14:textId="776DFC4D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2. </w:t>
      </w:r>
      <w:r w:rsidR="000E22AD" w:rsidRPr="00E31D3D">
        <w:rPr>
          <w:rFonts w:ascii="Times New Roman" w:hAnsi="Times New Roman" w:cs="Times New Roman"/>
        </w:rPr>
        <w:t>Sporządzanie sprawozdań finansowych i statystycznych;</w:t>
      </w:r>
    </w:p>
    <w:p w14:paraId="55E07986" w14:textId="51750491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0E22AD" w:rsidRPr="00E31D3D">
        <w:rPr>
          <w:rFonts w:ascii="Times New Roman" w:hAnsi="Times New Roman" w:cs="Times New Roman"/>
        </w:rPr>
        <w:t>Naliczanie wynagrodzeń, zasiłków chorobowych, sporządzanie list płac oraz przygotowywanie przelewów w/z płac.</w:t>
      </w:r>
    </w:p>
    <w:p w14:paraId="1FA2F07C" w14:textId="113D0C6A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4. </w:t>
      </w:r>
      <w:r w:rsidR="000E22AD" w:rsidRPr="00E31D3D">
        <w:rPr>
          <w:rFonts w:ascii="Times New Roman" w:hAnsi="Times New Roman" w:cs="Times New Roman"/>
        </w:rPr>
        <w:t>Naliczanie list płac i prowadzenie rozliczeń z ZUS, GUS i US;</w:t>
      </w:r>
    </w:p>
    <w:p w14:paraId="48F0809D" w14:textId="6E11FAE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5. </w:t>
      </w:r>
      <w:r w:rsidR="000E22AD" w:rsidRPr="00E31D3D">
        <w:rPr>
          <w:rFonts w:ascii="Times New Roman" w:hAnsi="Times New Roman" w:cs="Times New Roman"/>
        </w:rPr>
        <w:t>Przygotowanie i składanie deklaracji, zgłoszeń zgodnie z obowiązującymi przepisami;</w:t>
      </w:r>
    </w:p>
    <w:p w14:paraId="4D82F062" w14:textId="42D332D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</w:t>
      </w:r>
      <w:r w:rsidR="000E22AD" w:rsidRPr="00E31D3D">
        <w:rPr>
          <w:rFonts w:ascii="Times New Roman" w:hAnsi="Times New Roman" w:cs="Times New Roman"/>
        </w:rPr>
        <w:t>Przygotowywanie przelewów w zakresie faktur, rachunków, list wypłat i innych dokumentów.</w:t>
      </w:r>
    </w:p>
    <w:p w14:paraId="334CC847" w14:textId="3B51D0C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</w:t>
      </w:r>
      <w:r w:rsidR="000E22AD" w:rsidRPr="00E31D3D">
        <w:rPr>
          <w:rFonts w:ascii="Times New Roman" w:hAnsi="Times New Roman" w:cs="Times New Roman"/>
        </w:rPr>
        <w:t>Wykonywanie dyspozycji środkami pieniężnymi;</w:t>
      </w:r>
    </w:p>
    <w:p w14:paraId="23AC1C1E" w14:textId="4CC3FD85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8. </w:t>
      </w:r>
      <w:r w:rsidR="000E22AD" w:rsidRPr="00E31D3D">
        <w:rPr>
          <w:rFonts w:ascii="Times New Roman" w:hAnsi="Times New Roman" w:cs="Times New Roman"/>
        </w:rPr>
        <w:t>Opracowanie projektów przepisów wewnętrznych wydawanych przez Kierownika jednostki;</w:t>
      </w:r>
    </w:p>
    <w:p w14:paraId="1CBF79F3" w14:textId="15E1C83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9. </w:t>
      </w:r>
      <w:r w:rsidR="000E22AD" w:rsidRPr="00E31D3D">
        <w:rPr>
          <w:rFonts w:ascii="Times New Roman" w:hAnsi="Times New Roman" w:cs="Times New Roman"/>
        </w:rPr>
        <w:t>Opracowanie planów finansowych oraz bieżąca kontrola ich wykonania;</w:t>
      </w:r>
    </w:p>
    <w:p w14:paraId="78B62AF4" w14:textId="11CB756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10. </w:t>
      </w:r>
      <w:r w:rsidR="000E22AD" w:rsidRPr="00E31D3D">
        <w:rPr>
          <w:rFonts w:ascii="Times New Roman" w:hAnsi="Times New Roman" w:cs="Times New Roman"/>
        </w:rPr>
        <w:t>Wykonywanie dyspozycji środkami pieniężnymi z rachunku bankowego;</w:t>
      </w:r>
    </w:p>
    <w:p w14:paraId="7F9ABE02" w14:textId="4562939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11. </w:t>
      </w:r>
      <w:r w:rsidR="000E22AD" w:rsidRPr="00E31D3D">
        <w:rPr>
          <w:rFonts w:ascii="Times New Roman" w:hAnsi="Times New Roman" w:cs="Times New Roman"/>
        </w:rPr>
        <w:t>Dokonywanie wstępnej kontroli zgodności operacji gospodarczych i finansowych z planem finansowym oraz kompletności i rzetelności dokumentów dotyczących operacji gospodarczych i finansowych;</w:t>
      </w:r>
    </w:p>
    <w:p w14:paraId="6E785E2A" w14:textId="71C56FD5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12. </w:t>
      </w:r>
      <w:r w:rsidR="000E22AD" w:rsidRPr="00E31D3D">
        <w:rPr>
          <w:rFonts w:ascii="Times New Roman" w:hAnsi="Times New Roman" w:cs="Times New Roman"/>
        </w:rPr>
        <w:t>Prowadzenie ewidencji syntetycznej i analitycznej dochodów i wydatków;</w:t>
      </w:r>
    </w:p>
    <w:p w14:paraId="1AC172D0" w14:textId="3E602601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13. </w:t>
      </w:r>
      <w:r w:rsidR="000E22AD" w:rsidRPr="00E31D3D">
        <w:rPr>
          <w:rFonts w:ascii="Times New Roman" w:hAnsi="Times New Roman" w:cs="Times New Roman"/>
        </w:rPr>
        <w:t>Prowadzenie analityki do kart syntetycznych według zadań własnych i zadań zleconych,</w:t>
      </w:r>
    </w:p>
    <w:p w14:paraId="0A5E4B4A" w14:textId="099ED64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14. </w:t>
      </w:r>
      <w:r w:rsidR="000E22AD" w:rsidRPr="00E31D3D">
        <w:rPr>
          <w:rFonts w:ascii="Times New Roman" w:hAnsi="Times New Roman" w:cs="Times New Roman"/>
        </w:rPr>
        <w:t>Przestrzeganie dyscypliny finansów publicznych,</w:t>
      </w:r>
    </w:p>
    <w:p w14:paraId="5E7B126C" w14:textId="2D8FE499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15. </w:t>
      </w:r>
      <w:r w:rsidR="000E22AD" w:rsidRPr="00E31D3D">
        <w:rPr>
          <w:rFonts w:ascii="Times New Roman" w:hAnsi="Times New Roman" w:cs="Times New Roman"/>
        </w:rPr>
        <w:t>Przestrzeganie prawidłowego stosowania ustawy o zamówieniach publicznych;</w:t>
      </w:r>
    </w:p>
    <w:p w14:paraId="327EB072" w14:textId="044183E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16. </w:t>
      </w:r>
      <w:r w:rsidR="000E22AD" w:rsidRPr="00E31D3D">
        <w:rPr>
          <w:rFonts w:ascii="Times New Roman" w:hAnsi="Times New Roman" w:cs="Times New Roman"/>
        </w:rPr>
        <w:t>Sporządzanie naliczeń odpisów na zakładowy fundusz świadczeń socjalnych, planu i sprawozdawczości funduszu, przekazywanie naliczonych odpisów oraz nadzorowanie prawidłowości potrąceń i kontrolowanie zgodności wydatków z regulaminem i przepisami prawa;</w:t>
      </w:r>
    </w:p>
    <w:p w14:paraId="4143DEE1" w14:textId="606DB883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17. </w:t>
      </w:r>
      <w:r w:rsidR="000E22AD" w:rsidRPr="00E31D3D">
        <w:rPr>
          <w:rFonts w:ascii="Times New Roman" w:hAnsi="Times New Roman" w:cs="Times New Roman"/>
        </w:rPr>
        <w:t>Rozliczanie środków finansowych pozyskanych z dotacji lub konkursów;</w:t>
      </w:r>
    </w:p>
    <w:p w14:paraId="63CA32EE" w14:textId="6C4C6F0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18. </w:t>
      </w:r>
      <w:r w:rsidR="000E22AD" w:rsidRPr="00E31D3D">
        <w:rPr>
          <w:rFonts w:ascii="Times New Roman" w:hAnsi="Times New Roman" w:cs="Times New Roman"/>
        </w:rPr>
        <w:t>Rozliczanie zadłużenia dłużników alimentacyjnych zgodnie z ustawą o pomocy osobom uprawnionym do alimentów;</w:t>
      </w:r>
    </w:p>
    <w:p w14:paraId="7A1E897D" w14:textId="4B4B450A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19. </w:t>
      </w:r>
      <w:r w:rsidR="000E22AD" w:rsidRPr="00E31D3D">
        <w:rPr>
          <w:rFonts w:ascii="Times New Roman" w:hAnsi="Times New Roman" w:cs="Times New Roman"/>
        </w:rPr>
        <w:t>Gromadzenie i przechowywanie dowodów księgowych oraz pozostałej dokumentacji przewidzianej ustawą;</w:t>
      </w:r>
      <w:r w:rsidR="00743692" w:rsidRPr="00E31D3D">
        <w:rPr>
          <w:rFonts w:ascii="Times New Roman" w:hAnsi="Times New Roman" w:cs="Times New Roman"/>
        </w:rPr>
        <w:t xml:space="preserve"> </w:t>
      </w:r>
    </w:p>
    <w:p w14:paraId="042CFC13" w14:textId="21A47C28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20. </w:t>
      </w:r>
      <w:r w:rsidR="00743692" w:rsidRPr="00E31D3D">
        <w:rPr>
          <w:rFonts w:ascii="Times New Roman" w:hAnsi="Times New Roman" w:cs="Times New Roman"/>
        </w:rPr>
        <w:t xml:space="preserve">Dekretacja i opisywanie dokumentów księgowych oraz ich sprawdzanie pod względem formalno-rachunkowym. </w:t>
      </w:r>
    </w:p>
    <w:p w14:paraId="624C3333" w14:textId="3E3BD71C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21. </w:t>
      </w:r>
      <w:r w:rsidR="00743692" w:rsidRPr="00E31D3D">
        <w:rPr>
          <w:rFonts w:ascii="Times New Roman" w:hAnsi="Times New Roman" w:cs="Times New Roman"/>
        </w:rPr>
        <w:t>Przygotowywanie danych do sporządzenia sprawozdań finansowych</w:t>
      </w:r>
      <w:r w:rsidR="007A3E78" w:rsidRPr="00E31D3D">
        <w:rPr>
          <w:rFonts w:ascii="Times New Roman" w:hAnsi="Times New Roman" w:cs="Times New Roman"/>
        </w:rPr>
        <w:t xml:space="preserve"> (miesięcznych, kwartalnych i rocznych) w </w:t>
      </w:r>
      <w:r w:rsidR="00743692" w:rsidRPr="00E31D3D">
        <w:rPr>
          <w:rFonts w:ascii="Times New Roman" w:hAnsi="Times New Roman" w:cs="Times New Roman"/>
        </w:rPr>
        <w:t xml:space="preserve"> tym: bilansu z wykonania budżetu i bilansu skonsolidowanego. </w:t>
      </w:r>
    </w:p>
    <w:p w14:paraId="2100CEDC" w14:textId="18B8191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22. </w:t>
      </w:r>
      <w:r w:rsidR="000E22AD" w:rsidRPr="00E31D3D">
        <w:rPr>
          <w:rFonts w:ascii="Times New Roman" w:hAnsi="Times New Roman" w:cs="Times New Roman"/>
        </w:rPr>
        <w:t>Odpowiedzialność za całokształt prac związanych z działalnością finansowo- księgową jednostki;</w:t>
      </w:r>
    </w:p>
    <w:p w14:paraId="6D2C0F48" w14:textId="69A6C7D0" w:rsidR="00A6003A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23. </w:t>
      </w:r>
      <w:r w:rsidR="000E22AD" w:rsidRPr="00E31D3D">
        <w:rPr>
          <w:rFonts w:ascii="Times New Roman" w:hAnsi="Times New Roman" w:cs="Times New Roman"/>
        </w:rPr>
        <w:t>Prowadzenie kontroli finansowej i realizacja innych zadań wynikających z aktów prawnych regulujących zakres odpowiedzialności Głównego księgowe</w:t>
      </w:r>
      <w:r w:rsidR="00ED0EAC" w:rsidRPr="00E31D3D">
        <w:rPr>
          <w:rFonts w:ascii="Times New Roman" w:hAnsi="Times New Roman" w:cs="Times New Roman"/>
        </w:rPr>
        <w:t>go</w:t>
      </w:r>
    </w:p>
    <w:p w14:paraId="3247CBA7" w14:textId="3E4C7591" w:rsidR="000C5ECB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24. </w:t>
      </w:r>
      <w:r w:rsidR="000C5ECB" w:rsidRPr="00E31D3D">
        <w:rPr>
          <w:rFonts w:ascii="Times New Roman" w:hAnsi="Times New Roman" w:cs="Times New Roman"/>
        </w:rPr>
        <w:t xml:space="preserve">Wykonywanie innych nie wymienionych wyżej zadań, które na mocy prawa lub przepisów wewnętrznych wydanych przez kierownika OPS należą do kompetencji Głównego księgowego;  </w:t>
      </w:r>
    </w:p>
    <w:p w14:paraId="4AB31390" w14:textId="77777777" w:rsidR="00B82FBC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25.</w:t>
      </w:r>
      <w:r w:rsidR="000C5ECB" w:rsidRPr="00E31D3D">
        <w:rPr>
          <w:rFonts w:ascii="Times New Roman" w:hAnsi="Times New Roman" w:cs="Times New Roman"/>
        </w:rPr>
        <w:t xml:space="preserve">Współpraca ze Skarbnikiem gminy Czarny Bór; </w:t>
      </w:r>
    </w:p>
    <w:p w14:paraId="24DFEC34" w14:textId="5F2104EF" w:rsidR="000C5ECB" w:rsidRPr="00E31D3D" w:rsidRDefault="00B82FB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26.</w:t>
      </w:r>
      <w:r w:rsidR="000C5ECB" w:rsidRPr="00E31D3D">
        <w:rPr>
          <w:rFonts w:ascii="Times New Roman" w:hAnsi="Times New Roman" w:cs="Times New Roman"/>
        </w:rPr>
        <w:t>Obsługa programów finansowych z EFS, w tym sporządzanie wniosków o płatność w systemie SL, aktualizacji wniosków o dofinansowanie</w:t>
      </w:r>
    </w:p>
    <w:p w14:paraId="2C470397" w14:textId="23B015D3" w:rsidR="00A6003A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</w:t>
      </w:r>
      <w:r w:rsidR="00B82FBC">
        <w:rPr>
          <w:rFonts w:ascii="Times New Roman" w:hAnsi="Times New Roman" w:cs="Times New Roman"/>
        </w:rPr>
        <w:t>7</w:t>
      </w:r>
      <w:r w:rsidRPr="00E31D3D">
        <w:rPr>
          <w:rFonts w:ascii="Times New Roman" w:hAnsi="Times New Roman" w:cs="Times New Roman"/>
        </w:rPr>
        <w:t xml:space="preserve">. </w:t>
      </w:r>
      <w:r w:rsidR="00A6003A" w:rsidRPr="00E31D3D">
        <w:rPr>
          <w:rFonts w:ascii="Times New Roman" w:hAnsi="Times New Roman" w:cs="Times New Roman"/>
        </w:rPr>
        <w:t xml:space="preserve">Wykonywanie innych nie wymienionych wyżej zadań, które na mocy prawa lub przepisów wewnętrznych wydanych przez kierownika OPS należą do kompetencji Głównego księgowego;                                                                                                                                                       </w:t>
      </w:r>
      <w:r w:rsidRPr="00E31D3D">
        <w:rPr>
          <w:rFonts w:ascii="Times New Roman" w:hAnsi="Times New Roman" w:cs="Times New Roman"/>
        </w:rPr>
        <w:br/>
      </w:r>
      <w:r w:rsidRPr="00E31D3D">
        <w:rPr>
          <w:rFonts w:ascii="Times New Roman" w:hAnsi="Times New Roman" w:cs="Times New Roman"/>
        </w:rPr>
        <w:br/>
        <w:t>2</w:t>
      </w:r>
      <w:r w:rsidR="00B82FBC">
        <w:rPr>
          <w:rFonts w:ascii="Times New Roman" w:hAnsi="Times New Roman" w:cs="Times New Roman"/>
        </w:rPr>
        <w:t>8</w:t>
      </w:r>
      <w:r w:rsidR="00A6003A" w:rsidRPr="00E31D3D">
        <w:rPr>
          <w:rFonts w:ascii="Times New Roman" w:hAnsi="Times New Roman" w:cs="Times New Roman"/>
        </w:rPr>
        <w:t xml:space="preserve">.Wykonywanie innych nie wymienionych wyżej zadań, które na mocy prawa lub przepisów wewnętrznych wydanych przez kierownika OPS należą do kompetencji Głównego księgowego;          </w:t>
      </w:r>
      <w:r w:rsidRPr="00E31D3D">
        <w:rPr>
          <w:rFonts w:ascii="Times New Roman" w:hAnsi="Times New Roman" w:cs="Times New Roman"/>
        </w:rPr>
        <w:br/>
      </w:r>
      <w:r w:rsidR="00A6003A" w:rsidRPr="00E31D3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</w:t>
      </w:r>
      <w:r w:rsidRPr="00E31D3D">
        <w:rPr>
          <w:rFonts w:ascii="Times New Roman" w:hAnsi="Times New Roman" w:cs="Times New Roman"/>
        </w:rPr>
        <w:t xml:space="preserve">                              </w:t>
      </w:r>
      <w:r w:rsidRPr="00E31D3D">
        <w:rPr>
          <w:rFonts w:ascii="Times New Roman" w:hAnsi="Times New Roman" w:cs="Times New Roman"/>
        </w:rPr>
        <w:br/>
        <w:t>2</w:t>
      </w:r>
      <w:r w:rsidR="00B82FBC">
        <w:rPr>
          <w:rFonts w:ascii="Times New Roman" w:hAnsi="Times New Roman" w:cs="Times New Roman"/>
        </w:rPr>
        <w:t>9</w:t>
      </w:r>
      <w:r w:rsidRPr="00E31D3D">
        <w:rPr>
          <w:rFonts w:ascii="Times New Roman" w:hAnsi="Times New Roman" w:cs="Times New Roman"/>
        </w:rPr>
        <w:t xml:space="preserve">. </w:t>
      </w:r>
      <w:r w:rsidR="00A6003A" w:rsidRPr="00E31D3D">
        <w:rPr>
          <w:rFonts w:ascii="Times New Roman" w:hAnsi="Times New Roman" w:cs="Times New Roman"/>
        </w:rPr>
        <w:t>Współpraca ze Skarbnikiem gminy Czarny Bór; Obsługa programów finansowych z EFS, w tym sporządzanie wniosków o płatność w systemie SL, aktualizacji wniosków o dofinansowanie</w:t>
      </w:r>
    </w:p>
    <w:p w14:paraId="342EACC7" w14:textId="69518EEC" w:rsidR="00A6003A" w:rsidRPr="00E31D3D" w:rsidRDefault="00B82FB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</w:t>
      </w:r>
      <w:r w:rsidR="00A6003A" w:rsidRPr="00E31D3D">
        <w:rPr>
          <w:rFonts w:ascii="Times New Roman" w:hAnsi="Times New Roman" w:cs="Times New Roman"/>
        </w:rPr>
        <w:t>.</w:t>
      </w:r>
      <w:r w:rsidR="00A377FD" w:rsidRPr="00E31D3D">
        <w:rPr>
          <w:rFonts w:ascii="Times New Roman" w:hAnsi="Times New Roman" w:cs="Times New Roman"/>
        </w:rPr>
        <w:t xml:space="preserve"> </w:t>
      </w:r>
      <w:r w:rsidR="00A6003A" w:rsidRPr="00E31D3D">
        <w:rPr>
          <w:rFonts w:ascii="Times New Roman" w:hAnsi="Times New Roman" w:cs="Times New Roman"/>
        </w:rPr>
        <w:t xml:space="preserve">Wykonywanie innych nie wymienionych wyżej zadań, które na mocy prawa lub przepisów wewnętrznych wydanych przez kierownika OPS należą do kompetencji Głównego księgowego;                                                                                                                                                                           </w:t>
      </w:r>
      <w:r w:rsidR="00A377FD" w:rsidRPr="00E31D3D">
        <w:rPr>
          <w:rFonts w:ascii="Times New Roman" w:hAnsi="Times New Roman" w:cs="Times New Roman"/>
        </w:rPr>
        <w:t xml:space="preserve">     3</w:t>
      </w:r>
      <w:r>
        <w:rPr>
          <w:rFonts w:ascii="Times New Roman" w:hAnsi="Times New Roman" w:cs="Times New Roman"/>
        </w:rPr>
        <w:t>1</w:t>
      </w:r>
      <w:r w:rsidR="00A377FD" w:rsidRPr="00E31D3D">
        <w:rPr>
          <w:rFonts w:ascii="Times New Roman" w:hAnsi="Times New Roman" w:cs="Times New Roman"/>
        </w:rPr>
        <w:t xml:space="preserve">. </w:t>
      </w:r>
      <w:r w:rsidR="00A6003A" w:rsidRPr="00E31D3D">
        <w:rPr>
          <w:rFonts w:ascii="Times New Roman" w:hAnsi="Times New Roman" w:cs="Times New Roman"/>
        </w:rPr>
        <w:t xml:space="preserve"> Współpraca ze Skarbnikiem gminy Czarny Bór; Obsługa programów finansowych z EFS, w tym sporządzanie wniosków o płatność w systemie SL, aktualizacji wniosków o dofinansowanie</w:t>
      </w:r>
    </w:p>
    <w:p w14:paraId="6940C928" w14:textId="01247EBC" w:rsidR="00BA1D60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3</w:t>
      </w:r>
      <w:r w:rsidR="00B82FBC">
        <w:rPr>
          <w:rFonts w:ascii="Times New Roman" w:hAnsi="Times New Roman" w:cs="Times New Roman"/>
        </w:rPr>
        <w:t>2</w:t>
      </w:r>
      <w:r w:rsidRPr="00E31D3D">
        <w:rPr>
          <w:rFonts w:ascii="Times New Roman" w:hAnsi="Times New Roman" w:cs="Times New Roman"/>
        </w:rPr>
        <w:t xml:space="preserve">. </w:t>
      </w:r>
      <w:r w:rsidR="00BA1D60" w:rsidRPr="00E31D3D">
        <w:rPr>
          <w:rFonts w:ascii="Times New Roman" w:hAnsi="Times New Roman" w:cs="Times New Roman"/>
        </w:rPr>
        <w:t>Pr</w:t>
      </w:r>
      <w:r w:rsidR="000E22AD" w:rsidRPr="00E31D3D">
        <w:rPr>
          <w:rFonts w:ascii="Times New Roman" w:hAnsi="Times New Roman" w:cs="Times New Roman"/>
        </w:rPr>
        <w:t>zygotowanie rozliczenia PIT dla pracowników i ich podpisanie;</w:t>
      </w:r>
      <w:r w:rsidR="007A3E78" w:rsidRPr="00E31D3D">
        <w:rPr>
          <w:rFonts w:ascii="Times New Roman" w:hAnsi="Times New Roman" w:cs="Times New Roman"/>
        </w:rPr>
        <w:t xml:space="preserve"> </w:t>
      </w:r>
    </w:p>
    <w:p w14:paraId="274FF17F" w14:textId="64C457D7" w:rsidR="00BA1D60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3</w:t>
      </w:r>
      <w:r w:rsidR="00B82FBC">
        <w:rPr>
          <w:rFonts w:ascii="Times New Roman" w:hAnsi="Times New Roman" w:cs="Times New Roman"/>
        </w:rPr>
        <w:t>3</w:t>
      </w:r>
      <w:r w:rsidRPr="00E31D3D">
        <w:rPr>
          <w:rFonts w:ascii="Times New Roman" w:hAnsi="Times New Roman" w:cs="Times New Roman"/>
        </w:rPr>
        <w:t xml:space="preserve">. </w:t>
      </w:r>
      <w:r w:rsidR="007A3E78" w:rsidRPr="00E31D3D">
        <w:rPr>
          <w:rFonts w:ascii="Times New Roman" w:hAnsi="Times New Roman" w:cs="Times New Roman"/>
        </w:rPr>
        <w:t xml:space="preserve">Prowadzenie ewidencji analitycznej w formie ksiąg inwentarzowych, środków trwałych, pozostałych środków trwałych podlegających ewidencji ilościowo-wartościowej oraz  </w:t>
      </w:r>
      <w:r w:rsidR="00B957E8" w:rsidRPr="00E31D3D">
        <w:rPr>
          <w:rFonts w:ascii="Times New Roman" w:hAnsi="Times New Roman" w:cs="Times New Roman"/>
        </w:rPr>
        <w:t>e</w:t>
      </w:r>
      <w:r w:rsidR="007A3E78" w:rsidRPr="00E31D3D">
        <w:rPr>
          <w:rFonts w:ascii="Times New Roman" w:hAnsi="Times New Roman" w:cs="Times New Roman"/>
        </w:rPr>
        <w:t xml:space="preserve">widencji ilościowej przedmiotów niskocennych, oraz wartości niematerialnych i prawnych, stanowiących składniki majątku jednostki, zgodnie z przyjętymi zasadami rachunkowości. </w:t>
      </w:r>
    </w:p>
    <w:p w14:paraId="10AC3499" w14:textId="28ACF83D" w:rsidR="007A3E78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3</w:t>
      </w:r>
      <w:r w:rsidR="00B82FBC">
        <w:rPr>
          <w:rFonts w:ascii="Times New Roman" w:hAnsi="Times New Roman" w:cs="Times New Roman"/>
        </w:rPr>
        <w:t>4</w:t>
      </w:r>
      <w:r w:rsidRPr="00E31D3D">
        <w:rPr>
          <w:rFonts w:ascii="Times New Roman" w:hAnsi="Times New Roman" w:cs="Times New Roman"/>
        </w:rPr>
        <w:t xml:space="preserve">. </w:t>
      </w:r>
      <w:r w:rsidR="007A3E78" w:rsidRPr="00E31D3D">
        <w:rPr>
          <w:rFonts w:ascii="Times New Roman" w:hAnsi="Times New Roman" w:cs="Times New Roman"/>
        </w:rPr>
        <w:t xml:space="preserve">Dokonywanie okresowych rozliczeń mienia w drodze inwentaryzacji okresowej lub doraźnej, na podstawie odrębnych zarządzeń wydanych przez kierownika jednostki. </w:t>
      </w:r>
    </w:p>
    <w:p w14:paraId="42DFF4B5" w14:textId="0865C298" w:rsidR="00BA1D60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3</w:t>
      </w:r>
      <w:r w:rsidR="00B82FBC">
        <w:rPr>
          <w:rFonts w:ascii="Times New Roman" w:hAnsi="Times New Roman" w:cs="Times New Roman"/>
        </w:rPr>
        <w:t>5</w:t>
      </w:r>
      <w:r w:rsidRPr="00E31D3D">
        <w:rPr>
          <w:rFonts w:ascii="Times New Roman" w:hAnsi="Times New Roman" w:cs="Times New Roman"/>
        </w:rPr>
        <w:t>.</w:t>
      </w:r>
      <w:r w:rsidR="00BA1D60" w:rsidRPr="00E31D3D">
        <w:rPr>
          <w:rFonts w:ascii="Times New Roman" w:hAnsi="Times New Roman" w:cs="Times New Roman"/>
        </w:rPr>
        <w:t xml:space="preserve"> </w:t>
      </w:r>
      <w:r w:rsidR="007A3E78" w:rsidRPr="00E31D3D">
        <w:rPr>
          <w:rFonts w:ascii="Times New Roman" w:hAnsi="Times New Roman" w:cs="Times New Roman"/>
        </w:rPr>
        <w:t xml:space="preserve">Rozliczanie inwentaryzacji składników majątkowych </w:t>
      </w:r>
      <w:r w:rsidR="00B957E8" w:rsidRPr="00E31D3D">
        <w:rPr>
          <w:rFonts w:ascii="Times New Roman" w:hAnsi="Times New Roman" w:cs="Times New Roman"/>
        </w:rPr>
        <w:t xml:space="preserve">Ośrodka Pomocy Społecznej </w:t>
      </w:r>
      <w:r w:rsidR="007A3E78" w:rsidRPr="00E31D3D">
        <w:rPr>
          <w:rFonts w:ascii="Times New Roman" w:hAnsi="Times New Roman" w:cs="Times New Roman"/>
        </w:rPr>
        <w:t>(dokonywanie wycen i sporządzanie zestawienia różnic inwentaryzacyjnych) w zakresie pozostałych środków trwałych oraz ustalenia niedoborów i nadwyżek</w:t>
      </w:r>
      <w:r w:rsidR="00BA1D60" w:rsidRPr="00E31D3D">
        <w:rPr>
          <w:rFonts w:ascii="Times New Roman" w:hAnsi="Times New Roman" w:cs="Times New Roman"/>
        </w:rPr>
        <w:t xml:space="preserve"> oraz nadzór na przebiegiem inwentaryzacji.</w:t>
      </w:r>
    </w:p>
    <w:p w14:paraId="4B0042CA" w14:textId="2EE88C6F" w:rsidR="00A377FD" w:rsidRPr="00E31D3D" w:rsidRDefault="00B82FB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36.  Realizacja ustawy o pomocy państwa w wychowaniu dzieci</w:t>
      </w:r>
    </w:p>
    <w:p w14:paraId="4FFBD277" w14:textId="7777777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 xml:space="preserve">Informacja o warunkach pracy. </w:t>
      </w:r>
    </w:p>
    <w:p w14:paraId="0AC6042A" w14:textId="68D75142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Praca w siedzibie OPS (</w:t>
      </w:r>
      <w:r w:rsidR="00743692" w:rsidRPr="00E31D3D">
        <w:rPr>
          <w:rFonts w:ascii="Times New Roman" w:hAnsi="Times New Roman" w:cs="Times New Roman"/>
        </w:rPr>
        <w:t>58-379 Czarny Bór</w:t>
      </w:r>
      <w:r w:rsidRPr="00E31D3D">
        <w:rPr>
          <w:rFonts w:ascii="Times New Roman" w:hAnsi="Times New Roman" w:cs="Times New Roman"/>
        </w:rPr>
        <w:t xml:space="preserve"> );</w:t>
      </w:r>
    </w:p>
    <w:p w14:paraId="699A6612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Wymiar czasu pracy - pełen etat: przeciętnie 8 godzin dziennie i przeciętnie 40 godzin tygodniowo;</w:t>
      </w:r>
    </w:p>
    <w:p w14:paraId="05475FBA" w14:textId="77777777" w:rsidR="00B957E8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Praca przy komputerze powyżej 4 godzin dziennie;</w:t>
      </w:r>
      <w:r w:rsidR="00B957E8" w:rsidRPr="00E31D3D">
        <w:rPr>
          <w:rFonts w:ascii="Times New Roman" w:hAnsi="Times New Roman" w:cs="Times New Roman"/>
        </w:rPr>
        <w:t xml:space="preserve"> </w:t>
      </w:r>
    </w:p>
    <w:p w14:paraId="32731075" w14:textId="3D327DA1" w:rsidR="00B957E8" w:rsidRPr="00E31D3D" w:rsidRDefault="00B957E8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Stanowisko będzie spełniało wymagania przepisów w zakresie BHP i oceny ryzyka zawodowego. </w:t>
      </w:r>
    </w:p>
    <w:p w14:paraId="409586F6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Umowa o pracę na okres próbny (3 miesiące). Przewiduje się zawarcie kolejnej umowy na czas nieokreślony bez przeprowadzania kolejnego naboru.</w:t>
      </w:r>
    </w:p>
    <w:p w14:paraId="43676701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Wskaźnik zatrudnienia osób niepełnosprawnych. </w:t>
      </w:r>
    </w:p>
    <w:p w14:paraId="70E770D2" w14:textId="0E3F4CB0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miesiącu poprzedzającym datę upublicznienia ogłoszenia wskaźnik zatrudnienia osób niepełnosprawnych w Ośrodku Pomocy Społecznej w </w:t>
      </w:r>
      <w:r w:rsidR="00743692" w:rsidRPr="00E31D3D">
        <w:rPr>
          <w:rFonts w:ascii="Times New Roman" w:hAnsi="Times New Roman" w:cs="Times New Roman"/>
        </w:rPr>
        <w:t>Czarnym Borze</w:t>
      </w:r>
      <w:r w:rsidRPr="00E31D3D">
        <w:rPr>
          <w:rFonts w:ascii="Times New Roman" w:hAnsi="Times New Roman" w:cs="Times New Roman"/>
        </w:rPr>
        <w:t>, w rozumieniu przepisów o rehabilitacji zawodowej i społecznej oraz zatrudnianiu osób niepełnosprawnych jest niższy niż 6%.</w:t>
      </w:r>
      <w:r w:rsidR="006250D9">
        <w:rPr>
          <w:rFonts w:ascii="Times New Roman" w:hAnsi="Times New Roman" w:cs="Times New Roman"/>
        </w:rPr>
        <w:br/>
      </w:r>
    </w:p>
    <w:p w14:paraId="79E011DC" w14:textId="75F76AB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Wymagane dokumenty.</w:t>
      </w:r>
    </w:p>
    <w:p w14:paraId="241A2294" w14:textId="3D0D1D0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Kwestionariusz osobowy dla osoby ubiegającej się o zatrudnienie – oryginał;</w:t>
      </w:r>
    </w:p>
    <w:p w14:paraId="19AD52C6" w14:textId="3B20152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 xml:space="preserve">Życiorys z przebiegiem pracy zawodowej, zawierający w szczególności informację o stażu pracy, potwierdzony własnoręcznym podpisem wraz z oświadczeniem o wyrażeniu zgody  na przetwarzanie danych osobowych zgodnie z Rozporządzeniem Parlamentu Europejskiego i Rady (UE) 2016/679 z dnia </w:t>
      </w:r>
      <w:r w:rsidR="000E22AD" w:rsidRPr="00E31D3D">
        <w:rPr>
          <w:rFonts w:ascii="Times New Roman" w:hAnsi="Times New Roman" w:cs="Times New Roman"/>
        </w:rPr>
        <w:lastRenderedPageBreak/>
        <w:t>27 kwietnia 2016 r. w sprawie ochrony osób fizycznych w związku z przetwarzaniem danych osobowych i w sprawie swobodnego przepływu takich danych oraz uchylenia dyrektywy 95/46/WE (ogólne rozporządzenie o ochronie danych), publ. Dz. Urz. UE L Nr 119, s. 1 w celach niezbędnych do realizacji procesu rekrutacji na stanowisko główny księgowy -  potwierdzony własnoręcznym podpisem.</w:t>
      </w:r>
    </w:p>
    <w:p w14:paraId="294D2297" w14:textId="58D7363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List motywacyjny potwierdzony własnoręcznym podpisem wraz z oświadczeniem  o wyrażeniu zgody  na przetwarzanie danych osobowych zgodnie z Rozporządzeniem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danych), publ. Dz. Urz. UE L Nr 119, s. 1 w celach niezbędnych do realizacji procesu rekrutacji na stanowisko główny księgowy  - potwierdzony własnoręcznym podpisem.</w:t>
      </w:r>
    </w:p>
    <w:p w14:paraId="0F34B83A" w14:textId="597827DA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dyplomów potwierdzających wykształcenie.</w:t>
      </w:r>
    </w:p>
    <w:p w14:paraId="748C337A" w14:textId="719DBE58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potwierdzeń ukończonych kursów, szkoleń.</w:t>
      </w:r>
    </w:p>
    <w:p w14:paraId="419FC82E" w14:textId="2D6DB855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świadectw pracy lub zaświadczeń o zatrudnieniu.</w:t>
      </w:r>
      <w:r w:rsidR="006250D9">
        <w:rPr>
          <w:rFonts w:ascii="Times New Roman" w:hAnsi="Times New Roman" w:cs="Times New Roman"/>
        </w:rPr>
        <w:br/>
      </w:r>
    </w:p>
    <w:p w14:paraId="29CF661A" w14:textId="3045C217" w:rsidR="000E22AD" w:rsidRPr="00E31D3D" w:rsidRDefault="006250D9" w:rsidP="00A377F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</w:t>
      </w:r>
      <w:r w:rsidR="00A377FD" w:rsidRPr="00E31D3D">
        <w:rPr>
          <w:rFonts w:ascii="Times New Roman" w:hAnsi="Times New Roman" w:cs="Times New Roman"/>
          <w:b/>
        </w:rPr>
        <w:t xml:space="preserve"> o</w:t>
      </w:r>
      <w:r w:rsidR="000E22AD" w:rsidRPr="00E31D3D">
        <w:rPr>
          <w:rFonts w:ascii="Times New Roman" w:hAnsi="Times New Roman" w:cs="Times New Roman"/>
          <w:b/>
        </w:rPr>
        <w:t>:</w:t>
      </w:r>
    </w:p>
    <w:p w14:paraId="148CC1AC" w14:textId="11CBBE6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posiadaniu obywatelstwa polskiego, kraju Unii Europejskiej, Konfederacji Szwajcarskiej, państwa członkowskiego europejskiego porozumienia o wolnym handlu (EFTA);</w:t>
      </w:r>
    </w:p>
    <w:p w14:paraId="76EEAF3C" w14:textId="5054C4A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niekaralności za umyślne przestępstwa ścigane z oskarżenia publicznego lub umyślne przestępstwo skarbowe,  </w:t>
      </w:r>
    </w:p>
    <w:p w14:paraId="3DC58323" w14:textId="5F09BDFE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niekaralności prawomocnym wyrokiem sądu za przestępstwo przeciwko mieniu, przeciwko obrotowi gospodarczemu, przeciwko działalności instytucji państwowych oraz samorządu terytorialnego, przeciwko wiarygodności dokumentów lub za przestępstwo skarbowe,</w:t>
      </w:r>
    </w:p>
    <w:p w14:paraId="5D44B6BF" w14:textId="13CAAC5E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pełnej zdolności do czynności prawnych oraz korzystaniu z pełni praw publicznych,</w:t>
      </w:r>
    </w:p>
    <w:p w14:paraId="30239FD8" w14:textId="6143459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niekaralności zakazem pełnienia funkcji kierowniczych w związku z dysponowaniem środkami publicznymi.</w:t>
      </w:r>
    </w:p>
    <w:p w14:paraId="61B7EEDE" w14:textId="6CD2DCC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braku przeciwwskazań zdrowotnych do zatrudnienia,</w:t>
      </w:r>
    </w:p>
    <w:p w14:paraId="6853ACD6" w14:textId="706D577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Inne dokumenty potwierdzające dodatkowe kwalifikacje lub umiejętności, opinie z poprzednich miejsc pracy, rekomendacje, referencje;</w:t>
      </w:r>
    </w:p>
    <w:p w14:paraId="6D1A870C" w14:textId="7F33C0C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Kserokopia dokumentu potwierdzającego niepełnosprawność ( dotyczy kandydatów, którzy zamierzają skorzystać z uprawnienia, o którym mowa w art. 13a ust.2 ustawy z dnia 21 listopada 2008 r. o </w:t>
      </w:r>
      <w:r w:rsidR="000E22AD" w:rsidRPr="006250D9">
        <w:rPr>
          <w:rFonts w:ascii="Times New Roman" w:hAnsi="Times New Roman" w:cs="Times New Roman"/>
          <w:color w:val="000000" w:themeColor="text1"/>
        </w:rPr>
        <w:t xml:space="preserve">pracownikach samorządowych (tj. </w:t>
      </w:r>
      <w:hyperlink r:id="rId8" w:history="1">
        <w:r w:rsidR="000E22AD" w:rsidRPr="006250D9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Dz.U. 2019 poz. 1282</w:t>
        </w:r>
      </w:hyperlink>
      <w:r w:rsidR="000E22AD" w:rsidRPr="006250D9">
        <w:rPr>
          <w:rFonts w:ascii="Times New Roman" w:hAnsi="Times New Roman" w:cs="Times New Roman"/>
          <w:color w:val="000000" w:themeColor="text1"/>
        </w:rPr>
        <w:t xml:space="preserve"> ze zmianami).</w:t>
      </w:r>
      <w:r w:rsidR="006250D9">
        <w:rPr>
          <w:rFonts w:ascii="Times New Roman" w:hAnsi="Times New Roman" w:cs="Times New Roman"/>
        </w:rPr>
        <w:br/>
      </w:r>
    </w:p>
    <w:p w14:paraId="1AB99C18" w14:textId="1D466645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 xml:space="preserve">Uwaga: </w:t>
      </w:r>
    </w:p>
    <w:p w14:paraId="5DA5FE69" w14:textId="30CE33E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Treść składanych przez kandydatów oświadczeń musi być zgodna z treścią oświadczeń zawartych w ogłoszeniu o naborze;</w:t>
      </w:r>
    </w:p>
    <w:p w14:paraId="441DFD1A" w14:textId="71A98EF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dokumentów aplikacyjnych powinny być poświadczone własnoręcznym podpisem przez kandydata za zgodność z oryginałem;</w:t>
      </w:r>
    </w:p>
    <w:p w14:paraId="4D83AB0E" w14:textId="10DE6B1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Dokumenty składane w języku obcym muszą być przetłumaczone na język polski;</w:t>
      </w:r>
    </w:p>
    <w:p w14:paraId="4F462568" w14:textId="0ACC5BC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Osoby, które nie spełnią wszystkich wymogów formalnych nie zostaną dopuszczone do udziału w prowadzonym postępowaniu.</w:t>
      </w:r>
      <w:r w:rsidR="006250D9">
        <w:rPr>
          <w:rFonts w:ascii="Times New Roman" w:hAnsi="Times New Roman" w:cs="Times New Roman"/>
        </w:rPr>
        <w:br/>
      </w:r>
    </w:p>
    <w:p w14:paraId="7015B9F6" w14:textId="77777777" w:rsidR="006622C9" w:rsidRDefault="006622C9" w:rsidP="00A377FD">
      <w:pPr>
        <w:rPr>
          <w:rFonts w:ascii="Times New Roman" w:hAnsi="Times New Roman" w:cs="Times New Roman"/>
          <w:b/>
        </w:rPr>
      </w:pPr>
    </w:p>
    <w:p w14:paraId="5115E125" w14:textId="49A23D4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lastRenderedPageBreak/>
        <w:t>Miejsce i termin składania dokumentów:</w:t>
      </w:r>
    </w:p>
    <w:p w14:paraId="4F6B2487" w14:textId="29020CEB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Wymagane dokumenty aplikacyjne należy składać w Ośrodku Pomocy Społecznej w </w:t>
      </w:r>
      <w:r w:rsidR="00FA57C7" w:rsidRPr="00E31D3D">
        <w:rPr>
          <w:rFonts w:ascii="Times New Roman" w:hAnsi="Times New Roman" w:cs="Times New Roman"/>
        </w:rPr>
        <w:t xml:space="preserve">Czarnym Borze </w:t>
      </w:r>
      <w:r w:rsidRPr="00E31D3D">
        <w:rPr>
          <w:rFonts w:ascii="Times New Roman" w:hAnsi="Times New Roman" w:cs="Times New Roman"/>
        </w:rPr>
        <w:t xml:space="preserve">pok. </w:t>
      </w:r>
      <w:r w:rsidR="00FA57C7" w:rsidRPr="00E31D3D">
        <w:rPr>
          <w:rFonts w:ascii="Times New Roman" w:hAnsi="Times New Roman" w:cs="Times New Roman"/>
        </w:rPr>
        <w:t xml:space="preserve">Nr </w:t>
      </w:r>
      <w:r w:rsidR="00ED0EAC" w:rsidRPr="00E31D3D">
        <w:rPr>
          <w:rFonts w:ascii="Times New Roman" w:hAnsi="Times New Roman" w:cs="Times New Roman"/>
        </w:rPr>
        <w:t>6</w:t>
      </w:r>
      <w:r w:rsidRPr="00E31D3D">
        <w:rPr>
          <w:rFonts w:ascii="Times New Roman" w:hAnsi="Times New Roman" w:cs="Times New Roman"/>
        </w:rPr>
        <w:t xml:space="preserve"> w zamkniętych kopertach z podanym adresem zwrotnym z dopiskiem: „ Dotyczy naboru na stanowisko urzędnicze</w:t>
      </w:r>
      <w:r w:rsidR="00ED0EAC" w:rsidRPr="00E31D3D">
        <w:rPr>
          <w:rFonts w:ascii="Times New Roman" w:hAnsi="Times New Roman" w:cs="Times New Roman"/>
        </w:rPr>
        <w:t xml:space="preserve"> OPS</w:t>
      </w:r>
      <w:r w:rsidRPr="00E31D3D">
        <w:rPr>
          <w:rFonts w:ascii="Times New Roman" w:hAnsi="Times New Roman" w:cs="Times New Roman"/>
        </w:rPr>
        <w:t xml:space="preserve"> -  główny księgowy” - w terminie do dnia </w:t>
      </w:r>
      <w:r w:rsidR="00C94D25">
        <w:rPr>
          <w:rFonts w:ascii="Times New Roman" w:hAnsi="Times New Roman" w:cs="Times New Roman"/>
        </w:rPr>
        <w:t>24</w:t>
      </w:r>
      <w:r w:rsidR="00ED0EAC" w:rsidRPr="00E31D3D">
        <w:rPr>
          <w:rFonts w:ascii="Times New Roman" w:hAnsi="Times New Roman" w:cs="Times New Roman"/>
        </w:rPr>
        <w:t xml:space="preserve"> </w:t>
      </w:r>
      <w:r w:rsidR="00C94D25">
        <w:rPr>
          <w:rFonts w:ascii="Times New Roman" w:hAnsi="Times New Roman" w:cs="Times New Roman"/>
        </w:rPr>
        <w:t>lipca</w:t>
      </w:r>
      <w:r w:rsidR="00ED0EAC" w:rsidRPr="00E31D3D">
        <w:rPr>
          <w:rFonts w:ascii="Times New Roman" w:hAnsi="Times New Roman" w:cs="Times New Roman"/>
        </w:rPr>
        <w:t xml:space="preserve"> 2</w:t>
      </w:r>
      <w:r w:rsidRPr="00E31D3D">
        <w:rPr>
          <w:rFonts w:ascii="Times New Roman" w:hAnsi="Times New Roman" w:cs="Times New Roman"/>
        </w:rPr>
        <w:t xml:space="preserve">020 roku do godz. </w:t>
      </w:r>
      <w:r w:rsidR="00C94D25">
        <w:rPr>
          <w:rFonts w:ascii="Times New Roman" w:hAnsi="Times New Roman" w:cs="Times New Roman"/>
        </w:rPr>
        <w:t>10</w:t>
      </w:r>
      <w:r w:rsidRPr="00E31D3D">
        <w:rPr>
          <w:rFonts w:ascii="Times New Roman" w:hAnsi="Times New Roman" w:cs="Times New Roman"/>
        </w:rPr>
        <w:t>:00, osobiście lub za pośrednictwem urzędu pocztowego.</w:t>
      </w:r>
    </w:p>
    <w:p w14:paraId="5C6531F2" w14:textId="0B573423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Dla ofert wysłanych pocztą, za datę doręczenia dokumentów przyjmuje się datę ich wpływu do Ośrodka Pomocy Społecznej w </w:t>
      </w:r>
      <w:r w:rsidR="00FA57C7" w:rsidRPr="00E31D3D">
        <w:rPr>
          <w:rFonts w:ascii="Times New Roman" w:hAnsi="Times New Roman" w:cs="Times New Roman"/>
        </w:rPr>
        <w:t>Czarnym Borze</w:t>
      </w:r>
    </w:p>
    <w:p w14:paraId="313A0820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Oferty, które wpłyną po terminie wskazanym w ogłoszeniu o naborze, nie będą rozpatrywane.</w:t>
      </w:r>
    </w:p>
    <w:p w14:paraId="1A568D18" w14:textId="7777777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Dodatkowe informacje:</w:t>
      </w:r>
    </w:p>
    <w:p w14:paraId="21A368DB" w14:textId="49DFEC75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Postępowanie rekrutacyjne prowadzi Komisja Rekrutacyjna.</w:t>
      </w:r>
    </w:p>
    <w:p w14:paraId="14FA65EA" w14:textId="2E7F1B59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Komisja </w:t>
      </w:r>
      <w:r w:rsidR="009B5E99" w:rsidRPr="00E31D3D">
        <w:rPr>
          <w:rFonts w:ascii="Times New Roman" w:hAnsi="Times New Roman" w:cs="Times New Roman"/>
        </w:rPr>
        <w:t>Rekrutacyjna</w:t>
      </w:r>
      <w:r w:rsidRPr="00E31D3D">
        <w:rPr>
          <w:rFonts w:ascii="Times New Roman" w:hAnsi="Times New Roman" w:cs="Times New Roman"/>
        </w:rPr>
        <w:t xml:space="preserve"> przeprowadzi nabór w dwóch etapach: </w:t>
      </w:r>
    </w:p>
    <w:p w14:paraId="65247901" w14:textId="77777777" w:rsidR="000E22AD" w:rsidRPr="00E31D3D" w:rsidRDefault="000E22AD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pierwszy etap – analiza formalna dokumentów;</w:t>
      </w:r>
    </w:p>
    <w:p w14:paraId="434301A4" w14:textId="77777777" w:rsidR="000E22AD" w:rsidRPr="00E31D3D" w:rsidRDefault="000E22AD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drugi etap – merytoryczna ocena kandydatów, która będzie składać się z rozmowy kwalifikacyjnej</w:t>
      </w:r>
    </w:p>
    <w:p w14:paraId="7CA2C817" w14:textId="587EC89C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Kandydaci spełniający wymogi formalne zostaną powiadomieni telefonicznie lub mailowo (na podany adres) o terminie rozmowy kwalifikacyjnej. </w:t>
      </w:r>
    </w:p>
    <w:p w14:paraId="0BE3208E" w14:textId="33C7FA1F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Informacja o wyniku naboru będzie umieszczona na stronie internetowej Ośrodka Pomocy Społecznej w </w:t>
      </w:r>
      <w:r w:rsidR="00FA57C7" w:rsidRPr="00E31D3D">
        <w:rPr>
          <w:rFonts w:ascii="Times New Roman" w:hAnsi="Times New Roman" w:cs="Times New Roman"/>
        </w:rPr>
        <w:t>Czarnym Borze.</w:t>
      </w:r>
      <w:r w:rsidRPr="00E31D3D">
        <w:rPr>
          <w:rFonts w:ascii="Times New Roman" w:hAnsi="Times New Roman" w:cs="Times New Roman"/>
        </w:rPr>
        <w:t xml:space="preserve">  </w:t>
      </w:r>
    </w:p>
    <w:p w14:paraId="2364A75A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Wybrany w wyniku rekrutacji kandydat będzie zobowiązany do przedstawienia aktualnego „Zapytania o udzielnie informacji o osobie” z Kartoteki Karnej Krajowego Rejestru Karnego.</w:t>
      </w:r>
    </w:p>
    <w:p w14:paraId="0C58F282" w14:textId="132DDB26" w:rsidR="000E22AD" w:rsidRDefault="000E22A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Oferty, które nie spełnią wymogów formalnych określonych w ogłoszeniu, można będzie odebrać osobiście w Ośrodku Pomocy Społecznej w</w:t>
      </w:r>
      <w:r w:rsidR="009B5E99" w:rsidRPr="00E31D3D">
        <w:rPr>
          <w:rFonts w:ascii="Times New Roman" w:hAnsi="Times New Roman" w:cs="Times New Roman"/>
        </w:rPr>
        <w:t xml:space="preserve"> Czarnym Borze</w:t>
      </w:r>
      <w:r w:rsidRPr="00E31D3D">
        <w:rPr>
          <w:rFonts w:ascii="Times New Roman" w:hAnsi="Times New Roman" w:cs="Times New Roman"/>
        </w:rPr>
        <w:t xml:space="preserve">  pokoju nr </w:t>
      </w:r>
      <w:r w:rsidR="00ED0EAC" w:rsidRPr="00E31D3D">
        <w:rPr>
          <w:rFonts w:ascii="Times New Roman" w:hAnsi="Times New Roman" w:cs="Times New Roman"/>
        </w:rPr>
        <w:t>6</w:t>
      </w:r>
      <w:r w:rsidRPr="00E31D3D">
        <w:rPr>
          <w:rFonts w:ascii="Times New Roman" w:hAnsi="Times New Roman" w:cs="Times New Roman"/>
        </w:rPr>
        <w:t xml:space="preserve"> w ciągu 14 dni od dnia zakończenia procedury naboru tj. od dnia zamieszczenia informacji o wyniku naboru </w:t>
      </w:r>
      <w:r w:rsidR="00ED0EAC" w:rsidRPr="00E31D3D">
        <w:rPr>
          <w:rFonts w:ascii="Times New Roman" w:hAnsi="Times New Roman" w:cs="Times New Roman"/>
        </w:rPr>
        <w:t>na stronie. http://opsczarnybor.pl</w:t>
      </w:r>
      <w:r w:rsidRPr="00E31D3D">
        <w:rPr>
          <w:rFonts w:ascii="Times New Roman" w:hAnsi="Times New Roman" w:cs="Times New Roman"/>
        </w:rPr>
        <w:t> </w:t>
      </w:r>
    </w:p>
    <w:p w14:paraId="44B2AAF8" w14:textId="1C97C0EA" w:rsidR="00E31D3D" w:rsidRDefault="00E31D3D" w:rsidP="00A377FD">
      <w:pPr>
        <w:rPr>
          <w:rFonts w:ascii="Times New Roman" w:hAnsi="Times New Roman" w:cs="Times New Roman"/>
        </w:rPr>
      </w:pPr>
    </w:p>
    <w:p w14:paraId="04D08516" w14:textId="77777777" w:rsidR="006622C9" w:rsidRDefault="006622C9" w:rsidP="00A377FD">
      <w:pPr>
        <w:rPr>
          <w:rFonts w:ascii="Times New Roman" w:hAnsi="Times New Roman" w:cs="Times New Roman"/>
        </w:rPr>
      </w:pPr>
    </w:p>
    <w:p w14:paraId="612C24FA" w14:textId="77777777" w:rsidR="006622C9" w:rsidRPr="006622C9" w:rsidRDefault="006622C9" w:rsidP="006622C9">
      <w:pPr>
        <w:widowControl w:val="0"/>
        <w:suppressAutoHyphens/>
        <w:ind w:left="6381"/>
        <w:jc w:val="center"/>
        <w:rPr>
          <w:rFonts w:ascii="Times New Roman" w:eastAsia="Lucida Sans Unicode" w:hAnsi="Times New Roman" w:cs="Times New Roman"/>
          <w:b/>
        </w:rPr>
      </w:pPr>
      <w:r w:rsidRPr="006622C9">
        <w:rPr>
          <w:rFonts w:ascii="Times New Roman" w:eastAsia="Lucida Sans Unicode" w:hAnsi="Times New Roman" w:cs="Times New Roman"/>
          <w:b/>
        </w:rPr>
        <w:t>Kierownik Ośrodka Pomocy Społecznej w Czarnym Borze</w:t>
      </w:r>
    </w:p>
    <w:p w14:paraId="759378AA" w14:textId="77777777" w:rsidR="006622C9" w:rsidRPr="006622C9" w:rsidRDefault="006622C9" w:rsidP="006622C9">
      <w:pPr>
        <w:widowControl w:val="0"/>
        <w:suppressAutoHyphens/>
        <w:ind w:left="6381"/>
        <w:jc w:val="center"/>
        <w:rPr>
          <w:rFonts w:ascii="Times New Roman" w:eastAsia="Lucida Sans Unicode" w:hAnsi="Times New Roman" w:cs="Times New Roman"/>
        </w:rPr>
      </w:pPr>
      <w:r w:rsidRPr="006622C9">
        <w:rPr>
          <w:rFonts w:ascii="Times New Roman" w:eastAsia="Lucida Sans Unicode" w:hAnsi="Times New Roman" w:cs="Times New Roman"/>
          <w:b/>
        </w:rPr>
        <w:t>/-/ Edyta Śpiewak</w:t>
      </w:r>
    </w:p>
    <w:p w14:paraId="28E44F47" w14:textId="4E8E59AF" w:rsidR="000E22AD" w:rsidRPr="00E31D3D" w:rsidRDefault="000E22AD" w:rsidP="00A377FD">
      <w:pPr>
        <w:jc w:val="right"/>
        <w:rPr>
          <w:rFonts w:ascii="Times New Roman" w:hAnsi="Times New Roman" w:cs="Times New Roman"/>
        </w:rPr>
      </w:pPr>
    </w:p>
    <w:p w14:paraId="12966510" w14:textId="2EAFC2DF" w:rsidR="000E22AD" w:rsidRPr="00E31D3D" w:rsidRDefault="000E22AD" w:rsidP="00A377FD">
      <w:pPr>
        <w:rPr>
          <w:rFonts w:ascii="Times New Roman" w:hAnsi="Times New Roman" w:cs="Times New Roman"/>
        </w:rPr>
      </w:pPr>
    </w:p>
    <w:p w14:paraId="27D3B75C" w14:textId="002E0FCE" w:rsidR="000E22AD" w:rsidRPr="00E31D3D" w:rsidRDefault="000E22AD" w:rsidP="00A377FD">
      <w:pPr>
        <w:rPr>
          <w:rFonts w:ascii="Times New Roman" w:hAnsi="Times New Roman" w:cs="Times New Roman"/>
        </w:rPr>
      </w:pPr>
    </w:p>
    <w:p w14:paraId="0220FAFA" w14:textId="4648F195" w:rsidR="000E22AD" w:rsidRPr="00E31D3D" w:rsidRDefault="000E22AD" w:rsidP="00A377FD">
      <w:pPr>
        <w:rPr>
          <w:rFonts w:ascii="Times New Roman" w:hAnsi="Times New Roman" w:cs="Times New Roman"/>
        </w:rPr>
      </w:pPr>
    </w:p>
    <w:p w14:paraId="7768C225" w14:textId="51B1CC57" w:rsidR="00A377FD" w:rsidRPr="00E31D3D" w:rsidRDefault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5A88FDA7" w14:textId="77777777" w:rsidR="006A65A9" w:rsidRPr="00E31D3D" w:rsidRDefault="006A65A9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lastRenderedPageBreak/>
        <w:t>KLAUZULA INFORMACYJNA</w:t>
      </w:r>
    </w:p>
    <w:p w14:paraId="5477E12F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 UE.L. z 2016 r. Nr 119, s.1; dalej: RODO jako informuję, że:</w:t>
      </w:r>
    </w:p>
    <w:p w14:paraId="1606A909" w14:textId="5C294F71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Administratorem Państwa danych przetwarzanych w ramach procesu rekrutacji jest  Ośrodek Pomocy Społecznej w </w:t>
      </w:r>
      <w:r w:rsidR="009B5E99" w:rsidRPr="00E31D3D">
        <w:rPr>
          <w:rFonts w:ascii="Times New Roman" w:hAnsi="Times New Roman" w:cs="Times New Roman"/>
        </w:rPr>
        <w:t xml:space="preserve">Czarnym Borze </w:t>
      </w:r>
      <w:r w:rsidRPr="00E31D3D">
        <w:rPr>
          <w:rFonts w:ascii="Times New Roman" w:hAnsi="Times New Roman" w:cs="Times New Roman"/>
        </w:rPr>
        <w:t>reprezentowany przez Kierownika.</w:t>
      </w:r>
    </w:p>
    <w:p w14:paraId="188F7365" w14:textId="0F2C54AF" w:rsidR="006A65A9" w:rsidRPr="00E31D3D" w:rsidRDefault="006A65A9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Mogą się Państwo kontaktować z wyznaczonym przez Administratora Inspektorem Ochrony Danych we wszystkich sprawach dotyczących przetwarzania danych osobowych za pomocą adresu email: </w:t>
      </w:r>
      <w:r w:rsidR="009B5E99" w:rsidRPr="00E31D3D">
        <w:rPr>
          <w:rFonts w:ascii="Times New Roman" w:hAnsi="Times New Roman" w:cs="Times New Roman"/>
        </w:rPr>
        <w:t>opsczb@poczta.onet.pl</w:t>
      </w:r>
      <w:r w:rsidRPr="00E31D3D">
        <w:rPr>
          <w:rFonts w:ascii="Times New Roman" w:hAnsi="Times New Roman" w:cs="Times New Roman"/>
        </w:rPr>
        <w:t xml:space="preserve"> lub pisemnie na adres Administratora. </w:t>
      </w:r>
    </w:p>
    <w:p w14:paraId="524ABB36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osobowe w zakresie wskazanym w przepisach prawa pracy będą przetwarzane w celu przeprowadzenia obecnego postępowania rekrutacyjnego, natomiast inne dane, w tym dane do kontaktu, na podstawie zgody, która może zostać odwołana w dowolnym czasie.</w:t>
      </w:r>
    </w:p>
    <w:p w14:paraId="17FCF870" w14:textId="77777777" w:rsidR="006A65A9" w:rsidRPr="00E31D3D" w:rsidRDefault="006A65A9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Administrator będzie przetwarzał Państwa dane osobowe, także w kolejnych naborach pracowników jeżeli wyrażą Państwo na to zgodę, która może zostać odwołana w dowolnym czasie.</w:t>
      </w:r>
    </w:p>
    <w:p w14:paraId="5ED390CA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związku z powyższym podstawę prawną przetwarzania danych osobowych stanowią:</w:t>
      </w:r>
    </w:p>
    <w:p w14:paraId="756686BF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1art. 6 ust. 1 lit. c RODO w związku z art. 221 § 1 oraz § 3-5- ustawy z 26 czerwca </w:t>
      </w:r>
      <w:r w:rsidRPr="00E31D3D">
        <w:rPr>
          <w:rFonts w:ascii="Times New Roman" w:hAnsi="Times New Roman" w:cs="Times New Roman"/>
        </w:rPr>
        <w:br/>
        <w:t>1974 r. Kodeks pracy,</w:t>
      </w:r>
    </w:p>
    <w:p w14:paraId="794C46C4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2art. 6 ust. 1 lit. b RODO,</w:t>
      </w:r>
    </w:p>
    <w:p w14:paraId="7E43D74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3art. 6 ust. 1 lit. a RODO.</w:t>
      </w:r>
    </w:p>
    <w:p w14:paraId="0BA74F76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zgromadzone w obecnym procesie rekrutacyjnym będą przechowywane przez okres 3 miesięcy od momentu zakończenia rekrutacji.</w:t>
      </w:r>
    </w:p>
    <w:p w14:paraId="2CA0150B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przypadku wyrażonej przez Państwa zgody na wykorzystywane danych osobowych dla celów przyszłych rekrutacji, Państwa dane będą wykorzystywane przez 12 miesięcy od chwili otrzymania przez Administratora aplikacji rekrutacyjnej.</w:t>
      </w:r>
    </w:p>
    <w:p w14:paraId="14542329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nie będą przetwarzane w sposób zautomatyzowany, w tym nie będą podlegać profilowaniu.</w:t>
      </w:r>
    </w:p>
    <w:p w14:paraId="7AD59F67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nie będą przekazywane poza Europejski Obszar Gospodarczy (obejmujący Unię Europejską, Norwegię, Liechtenstein i Islandię).</w:t>
      </w:r>
    </w:p>
    <w:p w14:paraId="70512581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7418C610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dostępu do swoich danych oraz otrzymania ich kopii</w:t>
      </w:r>
    </w:p>
    <w:p w14:paraId="75734BE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sprostowania (poprawiania) swoich danych osobowych;</w:t>
      </w:r>
    </w:p>
    <w:p w14:paraId="63347D2A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ograniczenia przetwarzania danych osobowych;</w:t>
      </w:r>
    </w:p>
    <w:p w14:paraId="6FB2ABC4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usunięcia danych osobowych;</w:t>
      </w:r>
    </w:p>
    <w:p w14:paraId="3474738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prawo wniesienia skargi do Prezesa Urzędu Ochrony Danych Osobowych </w:t>
      </w:r>
      <w:r w:rsidRPr="00E31D3D">
        <w:rPr>
          <w:rFonts w:ascii="Times New Roman" w:hAnsi="Times New Roman" w:cs="Times New Roman"/>
        </w:rPr>
        <w:br/>
        <w:t>(ul. Stawki 2, 00-193 Warszawa), w sytuacji, gdy uzna Pani/Pan, że przetwarzanie danych osobowych narusza przepisy ogólnego rozporządzenia o ochronie danych osobowych (RODO).</w:t>
      </w:r>
    </w:p>
    <w:p w14:paraId="7281605A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Podanie przez Państwa danych osobowych w zakresie wynikającym z art. 221 § 1 oraz § 3-5  Kodeksu pracy jest niezbędne, aby uczestniczyć w postępowaniu rekrutacyjnym. Podanie przez Państwa innych danych jest dobrowolne.</w:t>
      </w:r>
    </w:p>
    <w:p w14:paraId="685A5A20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p w14:paraId="636E113F" w14:textId="15A00699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 xml:space="preserve">INFORMACJA O WYNIKACH NABORU NA WOLNE STANOWISKO URZĘDNICZE –GŁÓWNY KSIĘGOWY W </w:t>
      </w:r>
      <w:r w:rsidR="00FA57C7" w:rsidRPr="00E31D3D">
        <w:rPr>
          <w:rFonts w:ascii="Times New Roman" w:hAnsi="Times New Roman" w:cs="Times New Roman"/>
        </w:rPr>
        <w:t xml:space="preserve">OŚRODKU </w:t>
      </w:r>
      <w:r w:rsidRPr="00E31D3D">
        <w:rPr>
          <w:rFonts w:ascii="Times New Roman" w:hAnsi="Times New Roman" w:cs="Times New Roman"/>
        </w:rPr>
        <w:t xml:space="preserve">POMOCY SPOŁECZNEJ W </w:t>
      </w:r>
      <w:r w:rsidR="00FA57C7" w:rsidRPr="00E31D3D">
        <w:rPr>
          <w:rFonts w:ascii="Times New Roman" w:hAnsi="Times New Roman" w:cs="Times New Roman"/>
        </w:rPr>
        <w:t>Czarnym Borze</w:t>
      </w:r>
    </w:p>
    <w:p w14:paraId="7B2FBDDD" w14:textId="53455469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Kierownik Ośrodka Pomocy Społecznej w </w:t>
      </w:r>
      <w:r w:rsidR="00FA57C7" w:rsidRPr="00E31D3D">
        <w:rPr>
          <w:rFonts w:ascii="Times New Roman" w:hAnsi="Times New Roman" w:cs="Times New Roman"/>
        </w:rPr>
        <w:t xml:space="preserve">Czarnym Borze </w:t>
      </w:r>
      <w:r w:rsidRPr="00E31D3D">
        <w:rPr>
          <w:rFonts w:ascii="Times New Roman" w:hAnsi="Times New Roman" w:cs="Times New Roman"/>
        </w:rPr>
        <w:t xml:space="preserve">informuje, że w wyniku zakończenia procedury naboru na wolne stanowisko urzędnicze –główny księgowy w Ośrodku Pomocy Społecznej </w:t>
      </w:r>
      <w:r w:rsidR="00E2244C">
        <w:rPr>
          <w:rFonts w:ascii="Times New Roman" w:hAnsi="Times New Roman" w:cs="Times New Roman"/>
        </w:rPr>
        <w:br/>
      </w:r>
      <w:r w:rsidRPr="00E31D3D">
        <w:rPr>
          <w:rFonts w:ascii="Times New Roman" w:hAnsi="Times New Roman" w:cs="Times New Roman"/>
        </w:rPr>
        <w:t xml:space="preserve">w </w:t>
      </w:r>
      <w:r w:rsidR="00FA57C7" w:rsidRPr="00E31D3D">
        <w:rPr>
          <w:rFonts w:ascii="Times New Roman" w:hAnsi="Times New Roman" w:cs="Times New Roman"/>
        </w:rPr>
        <w:t xml:space="preserve">Czarnym Borze </w:t>
      </w:r>
      <w:r w:rsidRPr="00E31D3D">
        <w:rPr>
          <w:rFonts w:ascii="Times New Roman" w:hAnsi="Times New Roman" w:cs="Times New Roman"/>
        </w:rPr>
        <w:t xml:space="preserve">została wybrana </w:t>
      </w:r>
    </w:p>
    <w:p w14:paraId="565864C4" w14:textId="77777777" w:rsidR="00FA57C7" w:rsidRPr="00E31D3D" w:rsidRDefault="002349D2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Imię i Nazwisko -Miejsce zamieszkania*</w:t>
      </w:r>
    </w:p>
    <w:p w14:paraId="23004BCA" w14:textId="77777777" w:rsidR="00E2244C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Pani </w:t>
      </w:r>
      <w:r w:rsidR="00FA57C7" w:rsidRPr="00E31D3D">
        <w:rPr>
          <w:rFonts w:ascii="Times New Roman" w:hAnsi="Times New Roman" w:cs="Times New Roman"/>
        </w:rPr>
        <w:t>………………………………………………………..……………</w:t>
      </w:r>
      <w:r w:rsidRPr="00E31D3D">
        <w:rPr>
          <w:rFonts w:ascii="Times New Roman" w:hAnsi="Times New Roman" w:cs="Times New Roman"/>
        </w:rPr>
        <w:t xml:space="preserve"> </w:t>
      </w:r>
    </w:p>
    <w:p w14:paraId="6CDBD318" w14:textId="5D684379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 w rozumieniu przepisów kodeksu cywilnego.</w:t>
      </w:r>
    </w:p>
    <w:p w14:paraId="163E3D09" w14:textId="77777777" w:rsidR="002349D2" w:rsidRPr="00E31D3D" w:rsidRDefault="002349D2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Uzasadnienie:</w:t>
      </w:r>
    </w:p>
    <w:p w14:paraId="5DC5D380" w14:textId="77777777" w:rsidR="00E2244C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Pani </w:t>
      </w:r>
      <w:r w:rsidR="00E2244C" w:rsidRPr="00E31D3D">
        <w:rPr>
          <w:rFonts w:ascii="Times New Roman" w:hAnsi="Times New Roman" w:cs="Times New Roman"/>
        </w:rPr>
        <w:t xml:space="preserve">………………………………………………………..…………… </w:t>
      </w:r>
    </w:p>
    <w:p w14:paraId="72404E90" w14:textId="094FBE54" w:rsidR="002349D2" w:rsidRPr="00E31D3D" w:rsidRDefault="002349D2" w:rsidP="00E2244C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spełnia wszystkie niezbędne wymagania określone w ogłoszeniu o naborze na wolne stanowisko urzędnicze –główny księgowy w Ośrodku Pomocy Społecznej w </w:t>
      </w:r>
      <w:r w:rsidR="006A65A9" w:rsidRPr="00E31D3D">
        <w:rPr>
          <w:rFonts w:ascii="Times New Roman" w:hAnsi="Times New Roman" w:cs="Times New Roman"/>
        </w:rPr>
        <w:t>czarnym Borze</w:t>
      </w:r>
      <w:r w:rsidRPr="00E31D3D">
        <w:rPr>
          <w:rFonts w:ascii="Times New Roman" w:hAnsi="Times New Roman" w:cs="Times New Roman"/>
        </w:rPr>
        <w:t>. Została wysoko oceniona w ramach przeprowadzonego procesu naboru, który obejmował analizę dokumentów i rozmowę kwalifikacyjną. Posiada należyte wykształcenie, doświadczenie zawodowe</w:t>
      </w:r>
      <w:r w:rsidR="006A65A9" w:rsidRPr="00E31D3D">
        <w:rPr>
          <w:rFonts w:ascii="Times New Roman" w:hAnsi="Times New Roman" w:cs="Times New Roman"/>
        </w:rPr>
        <w:t xml:space="preserve"> </w:t>
      </w:r>
      <w:r w:rsidRPr="00E31D3D">
        <w:rPr>
          <w:rFonts w:ascii="Times New Roman" w:hAnsi="Times New Roman" w:cs="Times New Roman"/>
        </w:rPr>
        <w:t>i predyspozycje niezbędne do wykonywania zadań na w/w stanowisku pracy.</w:t>
      </w:r>
      <w:r w:rsidR="006A65A9" w:rsidRPr="00E31D3D">
        <w:rPr>
          <w:rFonts w:ascii="Times New Roman" w:hAnsi="Times New Roman" w:cs="Times New Roman"/>
        </w:rPr>
        <w:t xml:space="preserve"> </w:t>
      </w:r>
      <w:r w:rsidRPr="00E31D3D">
        <w:rPr>
          <w:rFonts w:ascii="Times New Roman" w:hAnsi="Times New Roman" w:cs="Times New Roman"/>
        </w:rPr>
        <w:t xml:space="preserve">Zdaniem Komisji Rekrutacyjnej kandydatka jest przygotowana do realizacji zadań przewidzianych na stanowisku głównego księgowego. </w:t>
      </w:r>
    </w:p>
    <w:p w14:paraId="061326E2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410C8346" w14:textId="12DA9603" w:rsidR="000E22AD" w:rsidRPr="00E31D3D" w:rsidRDefault="002349D2" w:rsidP="00A377FD">
      <w:pPr>
        <w:jc w:val="righ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Kierownik Ośrodka Pomocy Społecznej w </w:t>
      </w:r>
      <w:r w:rsidR="006A65A9" w:rsidRPr="00E31D3D">
        <w:rPr>
          <w:rFonts w:ascii="Times New Roman" w:hAnsi="Times New Roman" w:cs="Times New Roman"/>
        </w:rPr>
        <w:t>Czarnym Borze</w:t>
      </w:r>
    </w:p>
    <w:p w14:paraId="77CEAA2C" w14:textId="27C76D5E" w:rsidR="00A377FD" w:rsidRPr="00E31D3D" w:rsidRDefault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11C1D923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lastRenderedPageBreak/>
        <w:t>KWESTIONARIUSZ OSOBOWY DLA OSOBY UBIEGAJĄCEJ SIĘ O ZATRUDNIENIE</w:t>
      </w:r>
    </w:p>
    <w:p w14:paraId="54B3C93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03B10FC" w14:textId="1A7AB9BE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1. Imię (imiona) i nazwisko .........................................................................................................</w:t>
      </w:r>
    </w:p>
    <w:p w14:paraId="43BDDD08" w14:textId="2F96184D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2. Data urodzenia .......................................................................................................................</w:t>
      </w:r>
    </w:p>
    <w:p w14:paraId="452A67D8" w14:textId="60325E1C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3. Dane kontaktowe....................................................................................................................</w:t>
      </w:r>
    </w:p>
    <w:p w14:paraId="06DE9034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ab/>
        <w:t xml:space="preserve">                (wskazane przez osobę ubiegającą się o zatrudnienie)</w:t>
      </w:r>
    </w:p>
    <w:p w14:paraId="7095856C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0AD7E2D2" w14:textId="77777777" w:rsidR="00A377FD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4. Wykształcenie (gdy jest ono niezbędne do wykonywania pracy określonego rodzaju lub na      określonym stanowisku) </w:t>
      </w:r>
    </w:p>
    <w:p w14:paraId="1725507B" w14:textId="055940D2" w:rsidR="00A377F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E31D3D">
        <w:rPr>
          <w:rFonts w:ascii="Times New Roman" w:hAnsi="Times New Roman" w:cs="Times New Roman"/>
        </w:rPr>
        <w:t>……………………</w:t>
      </w:r>
    </w:p>
    <w:p w14:paraId="169B3186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5AC78D23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4D01F22E" w14:textId="347E5F0B" w:rsidR="00A377F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</w:t>
      </w:r>
      <w:r w:rsidR="002349D2" w:rsidRPr="00E31D3D">
        <w:rPr>
          <w:rFonts w:ascii="Times New Roman" w:hAnsi="Times New Roman" w:cs="Times New Roman"/>
        </w:rPr>
        <w:t>(nazwa szkoły i rok jej ukończenia)</w:t>
      </w:r>
      <w:r w:rsidR="009B5E99" w:rsidRPr="00E31D3D">
        <w:rPr>
          <w:rFonts w:ascii="Times New Roman" w:hAnsi="Times New Roman" w:cs="Times New Roman"/>
        </w:rPr>
        <w:t xml:space="preserve"> </w:t>
      </w:r>
    </w:p>
    <w:p w14:paraId="0CE61264" w14:textId="77777777" w:rsidR="00E31D3D" w:rsidRPr="00E31D3D" w:rsidRDefault="00E31D3D" w:rsidP="00E31D3D">
      <w:pPr>
        <w:rPr>
          <w:rFonts w:ascii="Times New Roman" w:hAnsi="Times New Roman" w:cs="Times New Roman"/>
        </w:rPr>
      </w:pPr>
    </w:p>
    <w:p w14:paraId="715C3501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796A6DC8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03028CC4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2CC83ABD" w14:textId="7697E566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 (zawód, specjalność, stopień naukowy, tytuł    zawodowy, tytuł naukowy)</w:t>
      </w:r>
    </w:p>
    <w:p w14:paraId="18822CE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DFED474" w14:textId="17B28C31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5. Kwalifikacje zawodowe (gdy są one niezbędne do wykonyw</w:t>
      </w:r>
      <w:r w:rsidR="00A377FD" w:rsidRPr="00E31D3D">
        <w:rPr>
          <w:rFonts w:ascii="Times New Roman" w:hAnsi="Times New Roman" w:cs="Times New Roman"/>
        </w:rPr>
        <w:t xml:space="preserve">ania pracy określonego rodzaju </w:t>
      </w:r>
      <w:r w:rsidRPr="00E31D3D">
        <w:rPr>
          <w:rFonts w:ascii="Times New Roman" w:hAnsi="Times New Roman" w:cs="Times New Roman"/>
        </w:rPr>
        <w:t>lub na określonym stanowisku)</w:t>
      </w:r>
      <w:r w:rsidR="004523EE" w:rsidRPr="00E31D3D">
        <w:rPr>
          <w:rFonts w:ascii="Times New Roman" w:hAnsi="Times New Roman" w:cs="Times New Roman"/>
        </w:rPr>
        <w:t xml:space="preserve"> </w:t>
      </w:r>
    </w:p>
    <w:p w14:paraId="13DEFF77" w14:textId="77777777" w:rsidR="00E31D3D" w:rsidRPr="00E31D3D" w:rsidRDefault="00E31D3D" w:rsidP="00E31D3D">
      <w:pPr>
        <w:rPr>
          <w:rFonts w:ascii="Times New Roman" w:hAnsi="Times New Roman" w:cs="Times New Roman"/>
        </w:rPr>
      </w:pPr>
    </w:p>
    <w:p w14:paraId="6CFB3DE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7D832800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2BA27AB7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0429217D" w14:textId="134A9BEB" w:rsidR="002349D2" w:rsidRPr="00E31D3D" w:rsidRDefault="00E31D3D" w:rsidP="00E31D3D">
      <w:pPr>
        <w:jc w:val="center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</w:t>
      </w:r>
      <w:r w:rsidR="002349D2" w:rsidRPr="00E31D3D">
        <w:rPr>
          <w:rFonts w:ascii="Times New Roman" w:hAnsi="Times New Roman" w:cs="Times New Roman"/>
        </w:rPr>
        <w:t>(kursy, studia podyplomowe lub inne formy uzupełnienia wiedzy lub umiejętności)</w:t>
      </w:r>
    </w:p>
    <w:p w14:paraId="332C6D7B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5D3E2E52" w14:textId="77777777" w:rsidR="00A377FD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Przebieg dotychczasowego zatrudnienia (gdy jest ono niezbędne do wykonywania pracy   </w:t>
      </w:r>
      <w:r w:rsidRPr="00E31D3D">
        <w:rPr>
          <w:rFonts w:ascii="Times New Roman" w:hAnsi="Times New Roman" w:cs="Times New Roman"/>
        </w:rPr>
        <w:br/>
        <w:t xml:space="preserve">    określonego rodzaju lub na określonym stanowisku)</w:t>
      </w:r>
      <w:r w:rsidR="004523EE" w:rsidRPr="00E31D3D">
        <w:rPr>
          <w:rFonts w:ascii="Times New Roman" w:hAnsi="Times New Roman" w:cs="Times New Roman"/>
        </w:rPr>
        <w:t xml:space="preserve"> </w:t>
      </w:r>
    </w:p>
    <w:p w14:paraId="7F874EEE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04EC095C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E2FBC80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41897190" w14:textId="304C4D41" w:rsidR="002349D2" w:rsidRPr="00E31D3D" w:rsidRDefault="002349D2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          (okresy zatrudnienia u kolejnych pracodawców</w:t>
      </w:r>
      <w:r w:rsidR="004523EE" w:rsidRPr="00E31D3D">
        <w:rPr>
          <w:rFonts w:ascii="Times New Roman" w:hAnsi="Times New Roman" w:cs="Times New Roman"/>
        </w:rPr>
        <w:t xml:space="preserve"> </w:t>
      </w:r>
      <w:r w:rsidRPr="00E31D3D">
        <w:rPr>
          <w:rFonts w:ascii="Times New Roman" w:hAnsi="Times New Roman" w:cs="Times New Roman"/>
        </w:rPr>
        <w:t>oraz zajmowane stanowiska pracy)</w:t>
      </w:r>
    </w:p>
    <w:p w14:paraId="37B8EBB3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4C36F8D6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73F4F62B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1794B3F4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3EC85382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7B7F9564" w14:textId="77777777" w:rsidR="00A377FD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Dodatkowe dane osobowe, jeżeli prawo lub obowiązek ich podania wynika z przepisów </w:t>
      </w:r>
      <w:r w:rsidRPr="00E31D3D">
        <w:rPr>
          <w:rFonts w:ascii="Times New Roman" w:hAnsi="Times New Roman" w:cs="Times New Roman"/>
        </w:rPr>
        <w:br/>
        <w:t xml:space="preserve">    szczególnych</w:t>
      </w:r>
      <w:r w:rsidR="004523EE" w:rsidRPr="00E31D3D">
        <w:rPr>
          <w:rFonts w:ascii="Times New Roman" w:hAnsi="Times New Roman" w:cs="Times New Roman"/>
        </w:rPr>
        <w:t xml:space="preserve"> </w:t>
      </w:r>
    </w:p>
    <w:p w14:paraId="2DFAB85C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067F65AF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06CB042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E7AB2B1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252A6A44" w14:textId="46339B75" w:rsidR="002349D2" w:rsidRPr="00E31D3D" w:rsidRDefault="002349D2" w:rsidP="00E31D3D">
      <w:pPr>
        <w:tabs>
          <w:tab w:val="left" w:pos="3969"/>
          <w:tab w:val="left" w:pos="5103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</w:t>
      </w:r>
      <w:r w:rsidRPr="00E31D3D">
        <w:rPr>
          <w:rFonts w:ascii="Times New Roman" w:hAnsi="Times New Roman" w:cs="Times New Roman"/>
        </w:rPr>
        <w:br/>
      </w:r>
      <w:r w:rsidR="00A377FD" w:rsidRPr="00E31D3D">
        <w:rPr>
          <w:rFonts w:ascii="Times New Roman" w:hAnsi="Times New Roman" w:cs="Times New Roman"/>
        </w:rPr>
        <w:t xml:space="preserve"> </w:t>
      </w:r>
      <w:r w:rsidRPr="00E31D3D">
        <w:rPr>
          <w:rFonts w:ascii="Times New Roman" w:hAnsi="Times New Roman" w:cs="Times New Roman"/>
        </w:rPr>
        <w:t xml:space="preserve">  .........................................  </w:t>
      </w:r>
      <w:r w:rsid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 xml:space="preserve">........................................................................     </w:t>
      </w:r>
      <w:r w:rsidRPr="00E31D3D">
        <w:rPr>
          <w:rFonts w:ascii="Times New Roman" w:hAnsi="Times New Roman" w:cs="Times New Roman"/>
        </w:rPr>
        <w:br/>
        <w:t xml:space="preserve">        (miejscowość i data)                        </w:t>
      </w:r>
      <w:r w:rsidR="00E31D3D">
        <w:rPr>
          <w:rFonts w:ascii="Times New Roman" w:hAnsi="Times New Roman" w:cs="Times New Roman"/>
        </w:rPr>
        <w:t xml:space="preserve">        </w:t>
      </w:r>
      <w:r w:rsidRPr="00E31D3D">
        <w:rPr>
          <w:rFonts w:ascii="Times New Roman" w:hAnsi="Times New Roman" w:cs="Times New Roman"/>
        </w:rPr>
        <w:t xml:space="preserve">(podpis osoby ubiegającej się o zatrudnienie)                         </w:t>
      </w:r>
    </w:p>
    <w:p w14:paraId="59E4D421" w14:textId="77777777" w:rsidR="009B5E99" w:rsidRPr="00E31D3D" w:rsidRDefault="009B5E99" w:rsidP="00A377FD">
      <w:pPr>
        <w:rPr>
          <w:rFonts w:ascii="Times New Roman" w:hAnsi="Times New Roman" w:cs="Times New Roman"/>
        </w:rPr>
      </w:pPr>
    </w:p>
    <w:p w14:paraId="6AD6A62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88BEC4C" w14:textId="5AF502BD" w:rsidR="00A377FD" w:rsidRPr="00E31D3D" w:rsidRDefault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3BAA6943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Imię i nazwisko …………………………………………………………………..</w:t>
      </w:r>
    </w:p>
    <w:p w14:paraId="1395000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562F4B29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0465423A" w14:textId="77777777" w:rsidR="00E31D3D" w:rsidRPr="00E31D3D" w:rsidRDefault="00E31D3D" w:rsidP="00A377FD">
      <w:pPr>
        <w:rPr>
          <w:rFonts w:ascii="Times New Roman" w:hAnsi="Times New Roman" w:cs="Times New Roman"/>
          <w:b/>
        </w:rPr>
      </w:pPr>
    </w:p>
    <w:p w14:paraId="0E567665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posiadaniu obywatelstwa</w:t>
      </w:r>
    </w:p>
    <w:p w14:paraId="6F634154" w14:textId="77777777" w:rsidR="00E31D3D" w:rsidRPr="00E31D3D" w:rsidRDefault="00E31D3D" w:rsidP="00A377FD">
      <w:pPr>
        <w:rPr>
          <w:rFonts w:ascii="Times New Roman" w:hAnsi="Times New Roman" w:cs="Times New Roman"/>
          <w:b/>
        </w:rPr>
      </w:pPr>
    </w:p>
    <w:p w14:paraId="2A6E249C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posiadam obywatelstwo polskie, obywatelstwo kraju Unii Europejskiej, obywatelstwo Konfederacji Szwajcarskiej, państwa członkowskiego europejskiego porozumienia o wolnym handlu (EFTA)*</w:t>
      </w:r>
    </w:p>
    <w:p w14:paraId="4FEC0333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2C4399B7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86CC152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4A09C0DE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57D3EF75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78964872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44AD6D9A" w14:textId="24DA4220" w:rsidR="002349D2" w:rsidRPr="00E31D3D" w:rsidRDefault="002349D2" w:rsidP="00A377FD">
      <w:pPr>
        <w:tabs>
          <w:tab w:val="left" w:pos="3119"/>
        </w:tabs>
        <w:rPr>
          <w:rFonts w:ascii="Times New Roman" w:hAnsi="Times New Roman" w:cs="Times New Roman"/>
        </w:rPr>
      </w:pPr>
    </w:p>
    <w:p w14:paraId="298E67E4" w14:textId="1E7C9445" w:rsidR="00A377FD" w:rsidRPr="00E31D3D" w:rsidRDefault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31020F7F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15E9D6CA" w14:textId="57CEBBA8" w:rsidR="002349D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</w:t>
      </w:r>
      <w:r w:rsidR="00E31D3D" w:rsidRPr="00E31D3D">
        <w:rPr>
          <w:rFonts w:ascii="Times New Roman" w:hAnsi="Times New Roman" w:cs="Times New Roman"/>
        </w:rPr>
        <w:t>…..</w:t>
      </w:r>
    </w:p>
    <w:p w14:paraId="5EA1FC6A" w14:textId="6F80770D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</w:t>
      </w:r>
      <w:r w:rsidR="00A377FD" w:rsidRPr="00E31D3D">
        <w:rPr>
          <w:rFonts w:ascii="Times New Roman" w:hAnsi="Times New Roman" w:cs="Times New Roman"/>
        </w:rPr>
        <w:t xml:space="preserve"> ……………………………………………………………….</w:t>
      </w:r>
    </w:p>
    <w:p w14:paraId="075D540A" w14:textId="215C35AE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2B610CF9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453B6BEC" w14:textId="77777777" w:rsidR="002349D2" w:rsidRPr="00E31D3D" w:rsidRDefault="002349D2" w:rsidP="00A377F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 ś w i a d c z e n i e</w:t>
      </w:r>
    </w:p>
    <w:p w14:paraId="13A810CF" w14:textId="77777777" w:rsidR="002349D2" w:rsidRPr="00E31D3D" w:rsidRDefault="002349D2" w:rsidP="00A377FD">
      <w:pPr>
        <w:jc w:val="center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(dotyczące karalności)</w:t>
      </w:r>
    </w:p>
    <w:p w14:paraId="0B4D64DD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byłem(-am) / nie byłem(-am)* skazany(-a) prawomocnym wyrokiem sądu za umyślne przestępstwo ścigane z oskarżenia publicznego lub umyślne przestępstwo skarbowe.</w:t>
      </w:r>
    </w:p>
    <w:p w14:paraId="33231A4C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4B4AF4C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02B5E0B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FF23D96" w14:textId="77777777" w:rsidR="00A377F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4B318AD1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462983C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41B1AA02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5932469C" w14:textId="5B1A7AF4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6B5CEFD8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Imię i nazwisko …………………………………………………………………..</w:t>
      </w:r>
    </w:p>
    <w:p w14:paraId="676A2D66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6F5C8CAD" w14:textId="52D359C0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4C8DB4E5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08E0DE70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niekaralności prawomocnym wyrokiem sądu</w:t>
      </w:r>
    </w:p>
    <w:p w14:paraId="35C2214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6B2F411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nie byłem/am karany/a*  /  byłem/am karany/a*   prawomocnym wyrokiem sądu za przestępstwo przeciwko mieniu, przeciwko obrotowi gospodarczemu, przeciwko działalności instytucji państwowych oraz samorządu terytorialnego, przeciwko wiarygodności dokumentów lub za przestępstwo skarbowe.</w:t>
      </w:r>
    </w:p>
    <w:p w14:paraId="1A49E06F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F33CBE6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2121E90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2CF53853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2674E51D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6D865E5A" w14:textId="77777777" w:rsidR="00E31D3D" w:rsidRPr="00E31D3D" w:rsidRDefault="00E31D3D" w:rsidP="00E31D3D">
      <w:pPr>
        <w:rPr>
          <w:rFonts w:ascii="Times New Roman" w:hAnsi="Times New Roman" w:cs="Times New Roman"/>
        </w:rPr>
      </w:pPr>
    </w:p>
    <w:p w14:paraId="7F460FF8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3DDF9A26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52AA6287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D92C402" w14:textId="7FC360B7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274725C5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Imię i nazwisko …………………………………………………………………..</w:t>
      </w:r>
    </w:p>
    <w:p w14:paraId="6F80CBD5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3B189F58" w14:textId="5F1A57C6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(wskazane przez osobę ubiegającą się o zatrudnienie)</w:t>
      </w:r>
    </w:p>
    <w:p w14:paraId="05624D9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276814E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74B5B7D" w14:textId="030E5123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zdolności do czynności prawnych i korzystania z praw publicznych</w:t>
      </w:r>
    </w:p>
    <w:p w14:paraId="06D787ED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58647BF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posiadam pełną zdolność do czynności prawnych </w:t>
      </w:r>
      <w:r w:rsidRPr="00E31D3D">
        <w:rPr>
          <w:rFonts w:ascii="Times New Roman" w:hAnsi="Times New Roman" w:cs="Times New Roman"/>
        </w:rPr>
        <w:br/>
        <w:t>i korzystam z pełni praw publicznych.</w:t>
      </w:r>
    </w:p>
    <w:p w14:paraId="1F0CE3C0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4C89FE7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DE071ED" w14:textId="77777777" w:rsidR="00E31D3D" w:rsidRPr="00E31D3D" w:rsidRDefault="00E31D3D" w:rsidP="00E31D3D">
      <w:pPr>
        <w:rPr>
          <w:rFonts w:ascii="Times New Roman" w:hAnsi="Times New Roman" w:cs="Times New Roman"/>
        </w:rPr>
      </w:pPr>
    </w:p>
    <w:p w14:paraId="2699E68C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792E4626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0A075924" w14:textId="71561214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450B5953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Imię i nazwisko …………………………………………………………………..</w:t>
      </w:r>
    </w:p>
    <w:p w14:paraId="5F6E9DDE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31AB29E3" w14:textId="76922174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1316D479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DE1F47B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dotyczące zakazu pełnienia funkcji publicznych</w:t>
      </w:r>
    </w:p>
    <w:p w14:paraId="7E922BD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48A8996B" w14:textId="4DCE20C3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nie byłam/em karana/y zakazem pełnienia funkcji kierowniczych </w:t>
      </w:r>
      <w:r w:rsidR="00E31D3D" w:rsidRPr="00E31D3D">
        <w:rPr>
          <w:rFonts w:ascii="Times New Roman" w:hAnsi="Times New Roman" w:cs="Times New Roman"/>
        </w:rPr>
        <w:br/>
      </w:r>
      <w:r w:rsidRPr="00E31D3D">
        <w:rPr>
          <w:rFonts w:ascii="Times New Roman" w:hAnsi="Times New Roman" w:cs="Times New Roman"/>
        </w:rPr>
        <w:t>w związku z dysponowaniem środkami publicznymi, o których mowa w ustawie o odpowiedzialności za naruszenie dyscypliny finansów publicznych.</w:t>
      </w:r>
    </w:p>
    <w:p w14:paraId="07126E4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91D2315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7A82489A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56EFAF87" w14:textId="67CDDAA8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  <w:t>…………………………</w:t>
      </w:r>
    </w:p>
    <w:p w14:paraId="442DC28E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001BEA4A" w14:textId="292517B6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0F0B598B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4176D45B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06BD7D01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2E714FF4" w14:textId="77777777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5EA6258C" w14:textId="77777777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</w:p>
    <w:p w14:paraId="7A3E1014" w14:textId="26FB5549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stanie zdrowia</w:t>
      </w:r>
    </w:p>
    <w:p w14:paraId="39FBD05E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28DE0A8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mój stan zdrowia pozwala mi na wykonywanie pracy na stanowisku głównego księgowego.</w:t>
      </w:r>
    </w:p>
    <w:p w14:paraId="67F0354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538604D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20EB4C56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7DDC46B8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4CAAE43B" w14:textId="0B333503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530296A8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2494E08A" w14:textId="06920BFD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3E66BCD3" w14:textId="54EB71E9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Imię i nazwisko ………………………………………………………………</w:t>
      </w:r>
      <w:r w:rsidR="00E2244C">
        <w:rPr>
          <w:rFonts w:ascii="Times New Roman" w:hAnsi="Times New Roman" w:cs="Times New Roman"/>
        </w:rPr>
        <w:t>…</w:t>
      </w:r>
    </w:p>
    <w:p w14:paraId="0666BBE1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2E425652" w14:textId="77777777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10E2888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5D9C0D89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WYRAŻENIU ZGODY</w:t>
      </w:r>
    </w:p>
    <w:p w14:paraId="46C03BF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57C8CACB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Wyrażam zgodę  na przetwarzanie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w celach niezbędnych do realizacji procesu rekrutacji na stanowisko główny księgowy.  </w:t>
      </w:r>
    </w:p>
    <w:p w14:paraId="4D18AEB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3870FE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4F7A6C4F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4052664A" w14:textId="7EA646C9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140B70D1" w14:textId="77777777" w:rsidR="00E2244C" w:rsidRPr="00E31D3D" w:rsidRDefault="002349D2" w:rsidP="00E2244C">
      <w:pPr>
        <w:tabs>
          <w:tab w:val="left" w:pos="6663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OŚRODEK POMOCY SPOŁECZNEJ</w:t>
      </w:r>
      <w:r w:rsidR="00E2244C">
        <w:rPr>
          <w:rFonts w:ascii="Times New Roman" w:hAnsi="Times New Roman" w:cs="Times New Roman"/>
        </w:rPr>
        <w:tab/>
      </w:r>
      <w:r w:rsidR="00E2244C" w:rsidRPr="00E31D3D">
        <w:rPr>
          <w:rFonts w:ascii="Times New Roman" w:hAnsi="Times New Roman" w:cs="Times New Roman"/>
        </w:rPr>
        <w:t>Czarny Bór …………….</w:t>
      </w:r>
    </w:p>
    <w:p w14:paraId="2B3D9AD9" w14:textId="3BDDD32B" w:rsidR="002349D2" w:rsidRPr="00E31D3D" w:rsidRDefault="009B5E9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58-379 Czarny Bór ul.Kamiennogórska 22</w:t>
      </w:r>
    </w:p>
    <w:p w14:paraId="756A4953" w14:textId="46BB04F8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tel./fax </w:t>
      </w:r>
      <w:r w:rsidR="009B5E99" w:rsidRPr="00E31D3D">
        <w:rPr>
          <w:rFonts w:ascii="Times New Roman" w:hAnsi="Times New Roman" w:cs="Times New Roman"/>
        </w:rPr>
        <w:t>74 8450 367</w:t>
      </w:r>
    </w:p>
    <w:p w14:paraId="098BF4D5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</w:t>
      </w:r>
    </w:p>
    <w:p w14:paraId="7AD47B1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4482ECF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980F89E" w14:textId="377CA57F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INFORMACJA O ILOŚCI KANDYDATÓW</w:t>
      </w:r>
      <w:r w:rsidR="00E31D3D" w:rsidRPr="00E31D3D">
        <w:rPr>
          <w:rFonts w:ascii="Times New Roman" w:hAnsi="Times New Roman" w:cs="Times New Roman"/>
          <w:b/>
        </w:rPr>
        <w:t xml:space="preserve"> </w:t>
      </w:r>
      <w:r w:rsidRPr="00E31D3D">
        <w:rPr>
          <w:rFonts w:ascii="Times New Roman" w:hAnsi="Times New Roman" w:cs="Times New Roman"/>
          <w:b/>
        </w:rPr>
        <w:t>SPEŁNIAJĄCYCH WYMAGANIA FORMALNE</w:t>
      </w:r>
      <w:r w:rsidR="00E31D3D" w:rsidRPr="00E31D3D">
        <w:rPr>
          <w:rFonts w:ascii="Times New Roman" w:hAnsi="Times New Roman" w:cs="Times New Roman"/>
          <w:b/>
        </w:rPr>
        <w:t xml:space="preserve"> </w:t>
      </w:r>
      <w:r w:rsidRPr="00E31D3D">
        <w:rPr>
          <w:rFonts w:ascii="Times New Roman" w:hAnsi="Times New Roman" w:cs="Times New Roman"/>
          <w:b/>
        </w:rPr>
        <w:t>OKREŚLONE W OGŁOSZENIU O NABORZE</w:t>
      </w:r>
      <w:r w:rsidR="00E31D3D" w:rsidRPr="00E31D3D">
        <w:rPr>
          <w:rFonts w:ascii="Times New Roman" w:hAnsi="Times New Roman" w:cs="Times New Roman"/>
          <w:b/>
        </w:rPr>
        <w:t xml:space="preserve"> </w:t>
      </w:r>
      <w:r w:rsidRPr="00E31D3D">
        <w:rPr>
          <w:rFonts w:ascii="Times New Roman" w:hAnsi="Times New Roman" w:cs="Times New Roman"/>
          <w:b/>
        </w:rPr>
        <w:t>NA WOLNE STANOWISKO URZĘDNICZE</w:t>
      </w:r>
    </w:p>
    <w:p w14:paraId="10AFD5B1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20DC0E35" w14:textId="62D24E36" w:rsidR="002349D2" w:rsidRPr="00E31D3D" w:rsidRDefault="002349D2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Informujemy, iż w odpowiedzi na ogłoszenie z dnia </w:t>
      </w:r>
      <w:r w:rsidR="009B5E99" w:rsidRPr="00E31D3D">
        <w:rPr>
          <w:rFonts w:ascii="Times New Roman" w:hAnsi="Times New Roman" w:cs="Times New Roman"/>
        </w:rPr>
        <w:t>……………………..</w:t>
      </w:r>
      <w:r w:rsidRPr="00E31D3D">
        <w:rPr>
          <w:rFonts w:ascii="Times New Roman" w:hAnsi="Times New Roman" w:cs="Times New Roman"/>
        </w:rPr>
        <w:t xml:space="preserve"> o naborze na wolne stanowisko urzędnicze – główny księgowy w  Ośrodku Pomocy Społecznej   w</w:t>
      </w:r>
      <w:r w:rsidR="009B5E99" w:rsidRPr="00E31D3D">
        <w:rPr>
          <w:rFonts w:ascii="Times New Roman" w:hAnsi="Times New Roman" w:cs="Times New Roman"/>
        </w:rPr>
        <w:t xml:space="preserve"> Czarnym Borze </w:t>
      </w:r>
      <w:r w:rsidRPr="00E31D3D">
        <w:rPr>
          <w:rFonts w:ascii="Times New Roman" w:hAnsi="Times New Roman" w:cs="Times New Roman"/>
        </w:rPr>
        <w:t xml:space="preserve">,   w wymaganym ogłoszeniem terminie, zgłosiło się </w:t>
      </w:r>
      <w:r w:rsidR="009B5E99" w:rsidRPr="00E31D3D">
        <w:rPr>
          <w:rFonts w:ascii="Times New Roman" w:hAnsi="Times New Roman" w:cs="Times New Roman"/>
        </w:rPr>
        <w:t>…….</w:t>
      </w:r>
      <w:r w:rsidRPr="00E31D3D">
        <w:rPr>
          <w:rFonts w:ascii="Times New Roman" w:hAnsi="Times New Roman" w:cs="Times New Roman"/>
        </w:rPr>
        <w:t xml:space="preserve">  kandydatów. W wyniku wstępnej selekcji do następnego etapu naboru zakwalifikowało się </w:t>
      </w:r>
      <w:r w:rsidR="009B5E99" w:rsidRPr="00E31D3D">
        <w:rPr>
          <w:rFonts w:ascii="Times New Roman" w:hAnsi="Times New Roman" w:cs="Times New Roman"/>
        </w:rPr>
        <w:t>……..</w:t>
      </w:r>
      <w:r w:rsidRPr="00E31D3D">
        <w:rPr>
          <w:rFonts w:ascii="Times New Roman" w:hAnsi="Times New Roman" w:cs="Times New Roman"/>
        </w:rPr>
        <w:t xml:space="preserve"> kandydatów spełniających wymagania formalne określone w ogłoszeniu o naborze.</w:t>
      </w:r>
    </w:p>
    <w:p w14:paraId="3A3C85A7" w14:textId="5883CE0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Kandydaci spełniający wymagania formalne zostaną powiadomieni o kolejnym etapie naboru (terminie i miejscu) za pośrednictwem danych kontaktowych wskazanych przez kandydata.</w:t>
      </w:r>
    </w:p>
    <w:p w14:paraId="6F3147F5" w14:textId="77777777" w:rsidR="00E31D3D" w:rsidRPr="00E31D3D" w:rsidRDefault="00E31D3D" w:rsidP="00E31D3D">
      <w:pPr>
        <w:tabs>
          <w:tab w:val="left" w:pos="3119"/>
        </w:tabs>
        <w:ind w:left="3119"/>
        <w:rPr>
          <w:rFonts w:ascii="Times New Roman" w:hAnsi="Times New Roman" w:cs="Times New Roman"/>
        </w:rPr>
      </w:pPr>
    </w:p>
    <w:p w14:paraId="50A282A8" w14:textId="77777777" w:rsidR="00E31D3D" w:rsidRPr="00E31D3D" w:rsidRDefault="00E31D3D" w:rsidP="00E31D3D">
      <w:pPr>
        <w:tabs>
          <w:tab w:val="left" w:pos="3119"/>
        </w:tabs>
        <w:ind w:left="3119"/>
        <w:rPr>
          <w:rFonts w:ascii="Times New Roman" w:hAnsi="Times New Roman" w:cs="Times New Roman"/>
        </w:rPr>
      </w:pPr>
    </w:p>
    <w:p w14:paraId="057B3C3B" w14:textId="77777777" w:rsidR="00E31D3D" w:rsidRPr="00E31D3D" w:rsidRDefault="00E31D3D" w:rsidP="00E31D3D">
      <w:pPr>
        <w:tabs>
          <w:tab w:val="left" w:pos="3119"/>
        </w:tabs>
        <w:ind w:left="3119"/>
        <w:rPr>
          <w:rFonts w:ascii="Times New Roman" w:hAnsi="Times New Roman" w:cs="Times New Roman"/>
        </w:rPr>
      </w:pPr>
    </w:p>
    <w:p w14:paraId="7075D01D" w14:textId="1C046206" w:rsidR="002349D2" w:rsidRPr="00E31D3D" w:rsidRDefault="002349D2" w:rsidP="00E31D3D">
      <w:pPr>
        <w:tabs>
          <w:tab w:val="left" w:pos="3119"/>
        </w:tabs>
        <w:ind w:left="3119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Kierownik Ośrodka Pomocy Społecznej w </w:t>
      </w:r>
      <w:r w:rsidR="009B5E99" w:rsidRPr="00E31D3D">
        <w:rPr>
          <w:rFonts w:ascii="Times New Roman" w:hAnsi="Times New Roman" w:cs="Times New Roman"/>
        </w:rPr>
        <w:t xml:space="preserve"> Czarnym Borze</w:t>
      </w:r>
      <w:r w:rsidRPr="00E31D3D">
        <w:rPr>
          <w:rFonts w:ascii="Times New Roman" w:hAnsi="Times New Roman" w:cs="Times New Roman"/>
        </w:rPr>
        <w:t xml:space="preserve"> </w:t>
      </w:r>
      <w:r w:rsidR="00E31D3D" w:rsidRPr="00E31D3D">
        <w:rPr>
          <w:rFonts w:ascii="Times New Roman" w:hAnsi="Times New Roman" w:cs="Times New Roman"/>
        </w:rPr>
        <w:br/>
      </w:r>
      <w:r w:rsidR="009B5E99" w:rsidRPr="00E31D3D">
        <w:rPr>
          <w:rFonts w:ascii="Times New Roman" w:hAnsi="Times New Roman" w:cs="Times New Roman"/>
        </w:rPr>
        <w:t>Edyta Śpiewak</w:t>
      </w:r>
    </w:p>
    <w:p w14:paraId="5B954B62" w14:textId="72660472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191384F2" w14:textId="63C244B3" w:rsidR="002349D2" w:rsidRPr="00E31D3D" w:rsidRDefault="004523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Zarządzenie Nr ……………..</w:t>
      </w:r>
    </w:p>
    <w:p w14:paraId="74FAE004" w14:textId="6AF2636F" w:rsidR="004523EE" w:rsidRPr="00E31D3D" w:rsidRDefault="004523EE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Kierownika Ośrodka Pomocy Społecznej w Czarnym Borze </w:t>
      </w:r>
      <w:r w:rsidR="000452DA" w:rsidRPr="00E31D3D">
        <w:rPr>
          <w:rFonts w:ascii="Times New Roman" w:hAnsi="Times New Roman" w:cs="Times New Roman"/>
        </w:rPr>
        <w:t xml:space="preserve"> z dnia ……..</w:t>
      </w:r>
    </w:p>
    <w:p w14:paraId="6FDD9BC6" w14:textId="23ADDDE9" w:rsidR="000452DA" w:rsidRPr="00E31D3D" w:rsidRDefault="000452DA" w:rsidP="00A377FD">
      <w:pPr>
        <w:rPr>
          <w:rFonts w:ascii="Times New Roman" w:hAnsi="Times New Roman" w:cs="Times New Roman"/>
        </w:rPr>
      </w:pPr>
    </w:p>
    <w:p w14:paraId="60270B89" w14:textId="05AEBBA8" w:rsidR="000452DA" w:rsidRPr="00E31D3D" w:rsidRDefault="000452DA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 xml:space="preserve">W sprawie </w:t>
      </w:r>
      <w:r w:rsidR="0069750F" w:rsidRPr="00E31D3D">
        <w:rPr>
          <w:rFonts w:ascii="Times New Roman" w:hAnsi="Times New Roman" w:cs="Times New Roman"/>
          <w:b/>
        </w:rPr>
        <w:t>powołania K</w:t>
      </w:r>
      <w:r w:rsidRPr="00E31D3D">
        <w:rPr>
          <w:rFonts w:ascii="Times New Roman" w:hAnsi="Times New Roman" w:cs="Times New Roman"/>
          <w:b/>
        </w:rPr>
        <w:t xml:space="preserve">omisji </w:t>
      </w:r>
      <w:r w:rsidR="0069750F" w:rsidRPr="00E31D3D">
        <w:rPr>
          <w:rFonts w:ascii="Times New Roman" w:hAnsi="Times New Roman" w:cs="Times New Roman"/>
          <w:b/>
        </w:rPr>
        <w:t>R</w:t>
      </w:r>
      <w:r w:rsidRPr="00E31D3D">
        <w:rPr>
          <w:rFonts w:ascii="Times New Roman" w:hAnsi="Times New Roman" w:cs="Times New Roman"/>
          <w:b/>
        </w:rPr>
        <w:t>ekrutacyjnej dla przeprowadzenia naboru na wolne stanowisko urzędnicze Głównego Księgowego w Ośrodku Pomocy Społecznej w Czarnym Borze</w:t>
      </w:r>
    </w:p>
    <w:p w14:paraId="71CFEE13" w14:textId="50ED39C0" w:rsidR="000452DA" w:rsidRPr="00E31D3D" w:rsidRDefault="000452DA" w:rsidP="00A377FD">
      <w:pPr>
        <w:rPr>
          <w:rFonts w:ascii="Times New Roman" w:hAnsi="Times New Roman" w:cs="Times New Roman"/>
        </w:rPr>
      </w:pPr>
    </w:p>
    <w:p w14:paraId="37CD557D" w14:textId="48113DFC" w:rsidR="000452DA" w:rsidRPr="00E31D3D" w:rsidRDefault="000452DA" w:rsidP="008A2F3A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Na podstawie art.33 ust.3 Ustawy z dnia 8 marca 1990 roku o samorządzie gminnym ( tj.Dz. 2019 poz.506 z póź.zm) oraz art. 11 ustawy</w:t>
      </w:r>
      <w:r w:rsidR="00607314" w:rsidRPr="00E31D3D">
        <w:rPr>
          <w:rFonts w:ascii="Times New Roman" w:hAnsi="Times New Roman" w:cs="Times New Roman"/>
        </w:rPr>
        <w:t xml:space="preserve"> z 21 listopada 2008 r o pracownikach samorządowych ( Dz.U. 2019 poz.1282 ze zm.)  </w:t>
      </w:r>
      <w:r w:rsidR="0069750F" w:rsidRPr="00E31D3D">
        <w:rPr>
          <w:rFonts w:ascii="Times New Roman" w:hAnsi="Times New Roman" w:cs="Times New Roman"/>
        </w:rPr>
        <w:t xml:space="preserve">oraz Zarządzenia nr 2/2011 z 28 stycznia 2011 roku w sprawie przyjęcia Regulaminu naboru na wolne stanowiska urzędnicze w Ośrodku </w:t>
      </w:r>
      <w:r w:rsidR="009B5E99" w:rsidRPr="00E31D3D">
        <w:rPr>
          <w:rFonts w:ascii="Times New Roman" w:hAnsi="Times New Roman" w:cs="Times New Roman"/>
        </w:rPr>
        <w:t>P</w:t>
      </w:r>
      <w:r w:rsidR="0069750F" w:rsidRPr="00E31D3D">
        <w:rPr>
          <w:rFonts w:ascii="Times New Roman" w:hAnsi="Times New Roman" w:cs="Times New Roman"/>
        </w:rPr>
        <w:t xml:space="preserve">omocy </w:t>
      </w:r>
      <w:r w:rsidR="009B5E99" w:rsidRPr="00E31D3D">
        <w:rPr>
          <w:rFonts w:ascii="Times New Roman" w:hAnsi="Times New Roman" w:cs="Times New Roman"/>
        </w:rPr>
        <w:t>S</w:t>
      </w:r>
      <w:r w:rsidR="0069750F" w:rsidRPr="00E31D3D">
        <w:rPr>
          <w:rFonts w:ascii="Times New Roman" w:hAnsi="Times New Roman" w:cs="Times New Roman"/>
        </w:rPr>
        <w:t xml:space="preserve">połecznej w Czarnym Borze  </w:t>
      </w:r>
      <w:r w:rsidR="00607314" w:rsidRPr="00E31D3D">
        <w:rPr>
          <w:rFonts w:ascii="Times New Roman" w:hAnsi="Times New Roman" w:cs="Times New Roman"/>
        </w:rPr>
        <w:t>zarządzam co następuje:</w:t>
      </w:r>
    </w:p>
    <w:p w14:paraId="526DD903" w14:textId="743A6B2E" w:rsidR="002349D2" w:rsidRPr="00E31D3D" w:rsidRDefault="00E31D3D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§</w:t>
      </w:r>
      <w:r w:rsidR="00607314" w:rsidRPr="00E31D3D">
        <w:rPr>
          <w:rFonts w:ascii="Times New Roman" w:hAnsi="Times New Roman" w:cs="Times New Roman"/>
          <w:b/>
        </w:rPr>
        <w:t xml:space="preserve"> 1</w:t>
      </w:r>
    </w:p>
    <w:p w14:paraId="699001C1" w14:textId="6649D8B3" w:rsidR="00607314" w:rsidRPr="00E31D3D" w:rsidRDefault="00607314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Powołuję Komisję Rekrutacyjną do przeprowadzenia naboru na wolne stanowisko Głównego Księgowego w składzie:</w:t>
      </w:r>
    </w:p>
    <w:p w14:paraId="17B1B2B7" w14:textId="5C8BBC8A" w:rsidR="00607314" w:rsidRPr="00E31D3D" w:rsidRDefault="00E31D3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1</w:t>
      </w:r>
      <w:r w:rsidR="00607314" w:rsidRPr="00E31D3D">
        <w:rPr>
          <w:rFonts w:ascii="Times New Roman" w:hAnsi="Times New Roman" w:cs="Times New Roman"/>
        </w:rPr>
        <w:t>. Edyta Śpiewak – Kierownik Ośrodka Pomocy Społecznej- członek komisji</w:t>
      </w:r>
    </w:p>
    <w:p w14:paraId="09BA56B6" w14:textId="07B34BB8" w:rsidR="00607314" w:rsidRPr="00E31D3D" w:rsidRDefault="00E31D3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</w:t>
      </w:r>
      <w:r w:rsidR="00607314" w:rsidRPr="00E31D3D">
        <w:rPr>
          <w:rFonts w:ascii="Times New Roman" w:hAnsi="Times New Roman" w:cs="Times New Roman"/>
        </w:rPr>
        <w:t>. Grażyna Wojtas – członek komisji</w:t>
      </w:r>
    </w:p>
    <w:p w14:paraId="16D79DE8" w14:textId="686D4E4F" w:rsidR="00607314" w:rsidRPr="00E31D3D" w:rsidRDefault="00E31D3D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§</w:t>
      </w:r>
      <w:r w:rsidR="00607314" w:rsidRPr="00E31D3D">
        <w:rPr>
          <w:rFonts w:ascii="Times New Roman" w:hAnsi="Times New Roman" w:cs="Times New Roman"/>
          <w:b/>
        </w:rPr>
        <w:t xml:space="preserve"> 2</w:t>
      </w:r>
    </w:p>
    <w:p w14:paraId="3EF48093" w14:textId="666D80FA" w:rsidR="0069750F" w:rsidRPr="00E31D3D" w:rsidRDefault="0069750F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Tryb i zasady pracy Komisji określa Regulamin Naboru kandydatów na wolne stanowiska urzędnicze </w:t>
      </w:r>
      <w:r w:rsidR="00E31D3D" w:rsidRPr="00E31D3D">
        <w:rPr>
          <w:rFonts w:ascii="Times New Roman" w:hAnsi="Times New Roman" w:cs="Times New Roman"/>
        </w:rPr>
        <w:br/>
      </w:r>
      <w:r w:rsidRPr="00E31D3D">
        <w:rPr>
          <w:rFonts w:ascii="Times New Roman" w:hAnsi="Times New Roman" w:cs="Times New Roman"/>
        </w:rPr>
        <w:t xml:space="preserve">w Ośrodku Pomocy Społecznej w Czarnym Borze, stanowiący załącznik nr 1 do Zarządzenia Nr 2/2011 </w:t>
      </w:r>
      <w:r w:rsidR="00E31D3D" w:rsidRPr="00E31D3D">
        <w:rPr>
          <w:rFonts w:ascii="Times New Roman" w:hAnsi="Times New Roman" w:cs="Times New Roman"/>
        </w:rPr>
        <w:br/>
      </w:r>
      <w:r w:rsidRPr="00E31D3D">
        <w:rPr>
          <w:rFonts w:ascii="Times New Roman" w:hAnsi="Times New Roman" w:cs="Times New Roman"/>
        </w:rPr>
        <w:t>z dnia 28 stycznia 2011 roku Kierownika Ośrodka Pomocy Społecznej w Czarnym Borze</w:t>
      </w:r>
    </w:p>
    <w:p w14:paraId="6E8FFF30" w14:textId="02480F4A" w:rsidR="00607314" w:rsidRPr="00E31D3D" w:rsidRDefault="00E31D3D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§</w:t>
      </w:r>
      <w:r w:rsidR="0069750F" w:rsidRPr="00E31D3D">
        <w:rPr>
          <w:rFonts w:ascii="Times New Roman" w:hAnsi="Times New Roman" w:cs="Times New Roman"/>
          <w:b/>
        </w:rPr>
        <w:t xml:space="preserve"> 3</w:t>
      </w:r>
    </w:p>
    <w:p w14:paraId="0AD71D12" w14:textId="028F38FC" w:rsidR="0069750F" w:rsidRPr="00E31D3D" w:rsidRDefault="0069750F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Wykonanie Zarządzenia powierz się Przewodniczącemu Komisji.</w:t>
      </w:r>
    </w:p>
    <w:p w14:paraId="4B89D8FD" w14:textId="274B1C27" w:rsidR="0069750F" w:rsidRPr="00E31D3D" w:rsidRDefault="00E31D3D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§</w:t>
      </w:r>
      <w:r w:rsidR="0069750F" w:rsidRPr="00E31D3D">
        <w:rPr>
          <w:rFonts w:ascii="Times New Roman" w:hAnsi="Times New Roman" w:cs="Times New Roman"/>
          <w:b/>
        </w:rPr>
        <w:t xml:space="preserve"> 4</w:t>
      </w:r>
    </w:p>
    <w:p w14:paraId="7A79915A" w14:textId="7B580FBA" w:rsidR="0069750F" w:rsidRPr="00E31D3D" w:rsidRDefault="0069750F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Zarządzenie wchodzi w życie z dniem podpisania.</w:t>
      </w:r>
    </w:p>
    <w:p w14:paraId="471791BA" w14:textId="77777777" w:rsidR="00607314" w:rsidRPr="00E31D3D" w:rsidRDefault="00607314" w:rsidP="00A377FD">
      <w:pPr>
        <w:rPr>
          <w:rFonts w:ascii="Times New Roman" w:hAnsi="Times New Roman" w:cs="Times New Roman"/>
        </w:rPr>
      </w:pPr>
    </w:p>
    <w:p w14:paraId="60F4DD52" w14:textId="1B61CF6F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                                 </w:t>
      </w:r>
    </w:p>
    <w:sectPr w:rsidR="002349D2" w:rsidRPr="00E31D3D" w:rsidSect="00A6003A">
      <w:footerReference w:type="default" r:id="rId9"/>
      <w:pgSz w:w="11906" w:h="16838"/>
      <w:pgMar w:top="567" w:right="113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B4D707" w14:textId="77777777" w:rsidR="0045266B" w:rsidRDefault="0045266B" w:rsidP="006622C9">
      <w:pPr>
        <w:spacing w:after="0" w:line="240" w:lineRule="auto"/>
      </w:pPr>
      <w:r>
        <w:separator/>
      </w:r>
    </w:p>
  </w:endnote>
  <w:endnote w:type="continuationSeparator" w:id="0">
    <w:p w14:paraId="03D3DA07" w14:textId="77777777" w:rsidR="0045266B" w:rsidRDefault="0045266B" w:rsidP="00662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86705689"/>
      <w:docPartObj>
        <w:docPartGallery w:val="Page Numbers (Bottom of Page)"/>
        <w:docPartUnique/>
      </w:docPartObj>
    </w:sdtPr>
    <w:sdtContent>
      <w:p w14:paraId="6BE9EE67" w14:textId="2BCE13AF" w:rsidR="006622C9" w:rsidRDefault="006622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DF3E96" w14:textId="77777777" w:rsidR="006622C9" w:rsidRDefault="006622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C60A8" w14:textId="77777777" w:rsidR="0045266B" w:rsidRDefault="0045266B" w:rsidP="006622C9">
      <w:pPr>
        <w:spacing w:after="0" w:line="240" w:lineRule="auto"/>
      </w:pPr>
      <w:r>
        <w:separator/>
      </w:r>
    </w:p>
  </w:footnote>
  <w:footnote w:type="continuationSeparator" w:id="0">
    <w:p w14:paraId="31F25BA5" w14:textId="77777777" w:rsidR="0045266B" w:rsidRDefault="0045266B" w:rsidP="006622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B7DD4"/>
    <w:multiLevelType w:val="hybridMultilevel"/>
    <w:tmpl w:val="84F0866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D65E9"/>
    <w:multiLevelType w:val="multilevel"/>
    <w:tmpl w:val="C498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93684"/>
    <w:multiLevelType w:val="multilevel"/>
    <w:tmpl w:val="63CAA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E506C"/>
    <w:multiLevelType w:val="multilevel"/>
    <w:tmpl w:val="291EA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F754A6"/>
    <w:multiLevelType w:val="multilevel"/>
    <w:tmpl w:val="49688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B93B06"/>
    <w:multiLevelType w:val="multilevel"/>
    <w:tmpl w:val="0A6E64CC"/>
    <w:lvl w:ilvl="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F0979"/>
    <w:multiLevelType w:val="multilevel"/>
    <w:tmpl w:val="115E9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BB3A4C"/>
    <w:multiLevelType w:val="multilevel"/>
    <w:tmpl w:val="614A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11F39"/>
    <w:multiLevelType w:val="multilevel"/>
    <w:tmpl w:val="FE86E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4F1F68"/>
    <w:multiLevelType w:val="hybridMultilevel"/>
    <w:tmpl w:val="15BC2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009C2"/>
    <w:multiLevelType w:val="multilevel"/>
    <w:tmpl w:val="2A5208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590DE8"/>
    <w:multiLevelType w:val="multilevel"/>
    <w:tmpl w:val="49CCA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C4040D"/>
    <w:multiLevelType w:val="hybridMultilevel"/>
    <w:tmpl w:val="FEFA6AF0"/>
    <w:lvl w:ilvl="0" w:tplc="4C387AF2">
      <w:start w:val="14"/>
      <w:numFmt w:val="decimal"/>
      <w:suff w:val="space"/>
      <w:lvlText w:val="%1."/>
      <w:lvlJc w:val="left"/>
      <w:pPr>
        <w:ind w:left="445" w:hanging="44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B390C"/>
    <w:multiLevelType w:val="multilevel"/>
    <w:tmpl w:val="8EB64ACA"/>
    <w:lvl w:ilvl="0">
      <w:start w:val="58"/>
      <w:numFmt w:val="decimal"/>
      <w:lvlText w:val="%1"/>
      <w:lvlJc w:val="left"/>
      <w:pPr>
        <w:ind w:left="675" w:hanging="675"/>
      </w:pPr>
      <w:rPr>
        <w:rFonts w:hint="default"/>
        <w:b/>
      </w:rPr>
    </w:lvl>
    <w:lvl w:ilvl="1">
      <w:start w:val="379"/>
      <w:numFmt w:val="decimal"/>
      <w:lvlText w:val="%1-%2"/>
      <w:lvlJc w:val="left"/>
      <w:pPr>
        <w:ind w:left="675" w:hanging="67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5DA25AB5"/>
    <w:multiLevelType w:val="multilevel"/>
    <w:tmpl w:val="299CB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A907C4"/>
    <w:multiLevelType w:val="multilevel"/>
    <w:tmpl w:val="1F5A4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8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11"/>
  </w:num>
  <w:num w:numId="9">
    <w:abstractNumId w:val="4"/>
  </w:num>
  <w:num w:numId="10">
    <w:abstractNumId w:val="13"/>
  </w:num>
  <w:num w:numId="11">
    <w:abstractNumId w:val="2"/>
  </w:num>
  <w:num w:numId="12">
    <w:abstractNumId w:val="9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5"/>
  </w:num>
  <w:num w:numId="18">
    <w:abstractNumId w:val="8"/>
  </w:num>
  <w:num w:numId="19">
    <w:abstractNumId w:val="17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2AD"/>
    <w:rsid w:val="000452DA"/>
    <w:rsid w:val="00097281"/>
    <w:rsid w:val="000C304A"/>
    <w:rsid w:val="000C5ECB"/>
    <w:rsid w:val="000E22AD"/>
    <w:rsid w:val="002349D2"/>
    <w:rsid w:val="0023550A"/>
    <w:rsid w:val="002C350C"/>
    <w:rsid w:val="00337BEE"/>
    <w:rsid w:val="00407E75"/>
    <w:rsid w:val="004523EE"/>
    <w:rsid w:val="0045266B"/>
    <w:rsid w:val="004A18B2"/>
    <w:rsid w:val="004A2D06"/>
    <w:rsid w:val="00607314"/>
    <w:rsid w:val="006250D9"/>
    <w:rsid w:val="0064660F"/>
    <w:rsid w:val="00660EF6"/>
    <w:rsid w:val="006622C9"/>
    <w:rsid w:val="0067759A"/>
    <w:rsid w:val="0069750F"/>
    <w:rsid w:val="006A65A9"/>
    <w:rsid w:val="00743692"/>
    <w:rsid w:val="007A3E78"/>
    <w:rsid w:val="008A2F3A"/>
    <w:rsid w:val="009A054B"/>
    <w:rsid w:val="009B5E99"/>
    <w:rsid w:val="00A377FD"/>
    <w:rsid w:val="00A6003A"/>
    <w:rsid w:val="00AC4376"/>
    <w:rsid w:val="00B82FBC"/>
    <w:rsid w:val="00B957E8"/>
    <w:rsid w:val="00BA1D60"/>
    <w:rsid w:val="00C94D25"/>
    <w:rsid w:val="00E2244C"/>
    <w:rsid w:val="00E31D3D"/>
    <w:rsid w:val="00ED0EAC"/>
    <w:rsid w:val="00F41637"/>
    <w:rsid w:val="00F76D59"/>
    <w:rsid w:val="00F96548"/>
    <w:rsid w:val="00FA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BFE7"/>
  <w15:chartTrackingRefBased/>
  <w15:docId w15:val="{CBFF725D-FF54-4FB4-B087-F5B0A3D5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349D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349D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customStyle="1" w:styleId="Default">
    <w:name w:val="Default"/>
    <w:rsid w:val="002349D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49D2"/>
  </w:style>
  <w:style w:type="paragraph" w:styleId="Akapitzlist">
    <w:name w:val="List Paragraph"/>
    <w:basedOn w:val="Normalny"/>
    <w:link w:val="AkapitzlistZnak"/>
    <w:uiPriority w:val="34"/>
    <w:qFormat/>
    <w:rsid w:val="002349D2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77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62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22C9"/>
  </w:style>
  <w:style w:type="paragraph" w:styleId="Stopka">
    <w:name w:val="footer"/>
    <w:basedOn w:val="Normalny"/>
    <w:link w:val="StopkaZnak"/>
    <w:uiPriority w:val="99"/>
    <w:unhideWhenUsed/>
    <w:rsid w:val="00662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wy.inforlex.pl/dok/tresc,DZU.2019.133.0001282,00,OBWIESZCZENIE-MARSZALKA-SEJMU-RZECZYPOSPOLITEJ-POLSKIEJ-z-dnia-2019-06-14-r-w-sprawi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Wojtas\Desktop\0ogloszenie_o_naborz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EBBF8-AA14-44C5-9F96-F347119E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0ogloszenie_o_naborze</Template>
  <TotalTime>102</TotalTime>
  <Pages>19</Pages>
  <Words>4341</Words>
  <Characters>26046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GWojtas</dc:creator>
  <cp:keywords/>
  <dc:description/>
  <cp:lastModifiedBy>islusarczyk</cp:lastModifiedBy>
  <cp:revision>12</cp:revision>
  <dcterms:created xsi:type="dcterms:W3CDTF">2020-06-01T10:39:00Z</dcterms:created>
  <dcterms:modified xsi:type="dcterms:W3CDTF">2020-07-10T10:00:00Z</dcterms:modified>
</cp:coreProperties>
</file>